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7E10" w:rsidRPr="005B34BF" w:rsidRDefault="00C07E10"/>
    <w:p w:rsidR="00E9147F" w:rsidRPr="005B34BF" w:rsidRDefault="00CC13C3" w:rsidP="00F00EA3">
      <w:pPr>
        <w:pStyle w:val="a4"/>
        <w:ind w:firstLine="993"/>
        <w:rPr>
          <w:b/>
          <w:bCs/>
          <w:sz w:val="28"/>
          <w:szCs w:val="28"/>
          <w:lang w:val="en-US"/>
        </w:rPr>
      </w:pPr>
      <w:r>
        <w:rPr>
          <w:rFonts w:ascii="TimesET" w:hAnsi="TimesET"/>
          <w:noProof/>
          <w:szCs w:val="24"/>
        </w:rPr>
        <w:drawing>
          <wp:inline distT="0" distB="0" distL="0" distR="0">
            <wp:extent cx="504825" cy="619125"/>
            <wp:effectExtent l="19050" t="0" r="9525" b="0"/>
            <wp:docPr id="1" name="Рисунок 1" descr="ГербВолгЧ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ГербВолгЧБ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19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147F" w:rsidRPr="005B34BF" w:rsidRDefault="00E9147F" w:rsidP="00E9147F">
      <w:pPr>
        <w:jc w:val="center"/>
        <w:rPr>
          <w:b/>
          <w:sz w:val="32"/>
          <w:szCs w:val="32"/>
          <w:lang w:val="ru-RU"/>
        </w:rPr>
      </w:pPr>
      <w:r w:rsidRPr="005B34BF">
        <w:rPr>
          <w:b/>
          <w:sz w:val="32"/>
          <w:szCs w:val="32"/>
          <w:lang w:val="ru-RU"/>
        </w:rPr>
        <w:t>АДМИНИСТРАЦИЯ ВОЛГОГРАДА</w:t>
      </w:r>
    </w:p>
    <w:p w:rsidR="00E9147F" w:rsidRPr="005B34BF" w:rsidRDefault="00155E4E" w:rsidP="00E9147F">
      <w:pPr>
        <w:pStyle w:val="1"/>
        <w:pBdr>
          <w:bottom w:val="double" w:sz="12" w:space="1" w:color="auto"/>
        </w:pBdr>
        <w:rPr>
          <w:szCs w:val="32"/>
        </w:rPr>
      </w:pPr>
      <w:r w:rsidRPr="005B34BF">
        <w:rPr>
          <w:szCs w:val="32"/>
        </w:rPr>
        <w:t>ДЕПАРТАМЕНТ</w:t>
      </w:r>
      <w:r w:rsidR="00EA4C8D" w:rsidRPr="005B34BF">
        <w:rPr>
          <w:szCs w:val="32"/>
        </w:rPr>
        <w:t xml:space="preserve"> ПО ОБРАЗОВАНИЮ</w:t>
      </w:r>
    </w:p>
    <w:p w:rsidR="00E9147F" w:rsidRPr="00BA3EE0" w:rsidRDefault="00E9147F" w:rsidP="00E9147F">
      <w:pPr>
        <w:pStyle w:val="2"/>
        <w:rPr>
          <w:sz w:val="40"/>
          <w:szCs w:val="40"/>
        </w:rPr>
      </w:pPr>
    </w:p>
    <w:p w:rsidR="00E9147F" w:rsidRDefault="00522903" w:rsidP="00E9147F">
      <w:pPr>
        <w:pStyle w:val="2"/>
        <w:rPr>
          <w:sz w:val="40"/>
          <w:szCs w:val="40"/>
        </w:rPr>
      </w:pPr>
      <w:r w:rsidRPr="00BA3EE0">
        <w:rPr>
          <w:sz w:val="40"/>
          <w:szCs w:val="40"/>
        </w:rPr>
        <w:t>ПРИКАЗ</w:t>
      </w:r>
    </w:p>
    <w:p w:rsidR="00A06318" w:rsidRPr="00A06318" w:rsidRDefault="00A06318" w:rsidP="00A06318">
      <w:pPr>
        <w:rPr>
          <w:lang w:val="ru-RU"/>
        </w:rPr>
      </w:pPr>
    </w:p>
    <w:tbl>
      <w:tblPr>
        <w:tblW w:w="9747" w:type="dxa"/>
        <w:tblLayout w:type="fixed"/>
        <w:tblLook w:val="0000"/>
      </w:tblPr>
      <w:tblGrid>
        <w:gridCol w:w="5353"/>
        <w:gridCol w:w="4394"/>
      </w:tblGrid>
      <w:tr w:rsidR="00E9147F" w:rsidRPr="005B34BF" w:rsidTr="003F6861">
        <w:tblPrEx>
          <w:tblCellMar>
            <w:top w:w="0" w:type="dxa"/>
            <w:bottom w:w="0" w:type="dxa"/>
          </w:tblCellMar>
        </w:tblPrEx>
        <w:trPr>
          <w:trHeight w:val="363"/>
        </w:trPr>
        <w:tc>
          <w:tcPr>
            <w:tcW w:w="5353" w:type="dxa"/>
            <w:vAlign w:val="center"/>
          </w:tcPr>
          <w:p w:rsidR="00F00EA3" w:rsidRPr="00F00EA3" w:rsidRDefault="00C1574E" w:rsidP="00D4095E">
            <w:pPr>
              <w:pStyle w:val="3"/>
            </w:pPr>
            <w:r>
              <w:rPr>
                <w:szCs w:val="28"/>
              </w:rPr>
              <w:t>о</w:t>
            </w:r>
            <w:r w:rsidR="00D57DDA" w:rsidRPr="00D10A27">
              <w:rPr>
                <w:szCs w:val="28"/>
              </w:rPr>
              <w:t>т</w:t>
            </w:r>
            <w:r w:rsidR="00B26A63">
              <w:rPr>
                <w:szCs w:val="28"/>
              </w:rPr>
              <w:t xml:space="preserve"> </w:t>
            </w:r>
            <w:r w:rsidR="003F6861">
              <w:rPr>
                <w:szCs w:val="28"/>
              </w:rPr>
              <w:t>19.11.2025</w:t>
            </w:r>
          </w:p>
        </w:tc>
        <w:tc>
          <w:tcPr>
            <w:tcW w:w="4394" w:type="dxa"/>
            <w:vAlign w:val="center"/>
          </w:tcPr>
          <w:p w:rsidR="003F6FAC" w:rsidRPr="00AB16E9" w:rsidRDefault="0024329A" w:rsidP="00D4095E">
            <w:pPr>
              <w:pStyle w:val="3"/>
              <w:jc w:val="center"/>
            </w:pPr>
            <w:r w:rsidRPr="00AB16E9">
              <w:rPr>
                <w:szCs w:val="28"/>
              </w:rPr>
              <w:t>№</w:t>
            </w:r>
            <w:r w:rsidR="00B26A63">
              <w:rPr>
                <w:szCs w:val="28"/>
              </w:rPr>
              <w:t xml:space="preserve"> </w:t>
            </w:r>
            <w:r w:rsidR="003F6861">
              <w:rPr>
                <w:szCs w:val="28"/>
              </w:rPr>
              <w:t>735</w:t>
            </w:r>
          </w:p>
        </w:tc>
      </w:tr>
      <w:tr w:rsidR="00714A45" w:rsidRPr="005B34BF" w:rsidTr="003F6861">
        <w:tblPrEx>
          <w:tblCellMar>
            <w:top w:w="0" w:type="dxa"/>
            <w:bottom w:w="0" w:type="dxa"/>
          </w:tblCellMar>
        </w:tblPrEx>
        <w:trPr>
          <w:trHeight w:val="363"/>
        </w:trPr>
        <w:tc>
          <w:tcPr>
            <w:tcW w:w="5353" w:type="dxa"/>
          </w:tcPr>
          <w:p w:rsidR="00A06318" w:rsidRPr="001F35D2" w:rsidRDefault="00A06318" w:rsidP="001F35D2">
            <w:pPr>
              <w:ind w:right="33"/>
              <w:jc w:val="both"/>
              <w:rPr>
                <w:lang w:val="ru-RU"/>
              </w:rPr>
            </w:pPr>
          </w:p>
          <w:p w:rsidR="003F6FAC" w:rsidRPr="005B34BF" w:rsidRDefault="00812E9C" w:rsidP="00261CA7">
            <w:pPr>
              <w:ind w:right="33"/>
              <w:jc w:val="both"/>
              <w:rPr>
                <w:sz w:val="28"/>
                <w:lang w:val="ru-RU"/>
              </w:rPr>
            </w:pPr>
            <w:r w:rsidRPr="00F6503D">
              <w:rPr>
                <w:sz w:val="28"/>
                <w:lang w:val="ru-RU"/>
              </w:rPr>
              <w:t xml:space="preserve">О </w:t>
            </w:r>
            <w:r w:rsidR="00D4095E">
              <w:rPr>
                <w:sz w:val="28"/>
                <w:lang w:val="ru-RU"/>
              </w:rPr>
              <w:t xml:space="preserve">внесении изменений в приказ департамента по образованию администрации Волгограда                                от </w:t>
            </w:r>
            <w:r w:rsidR="00261CA7">
              <w:rPr>
                <w:sz w:val="28"/>
                <w:lang w:val="ru-RU"/>
              </w:rPr>
              <w:t>31</w:t>
            </w:r>
            <w:r w:rsidR="00D4095E">
              <w:rPr>
                <w:sz w:val="28"/>
                <w:lang w:val="ru-RU"/>
              </w:rPr>
              <w:t>.</w:t>
            </w:r>
            <w:r w:rsidR="00261CA7">
              <w:rPr>
                <w:sz w:val="28"/>
                <w:lang w:val="ru-RU"/>
              </w:rPr>
              <w:t>03</w:t>
            </w:r>
            <w:r w:rsidR="00D4095E">
              <w:rPr>
                <w:sz w:val="28"/>
                <w:lang w:val="ru-RU"/>
              </w:rPr>
              <w:t>.202</w:t>
            </w:r>
            <w:r w:rsidR="00261CA7">
              <w:rPr>
                <w:sz w:val="28"/>
                <w:lang w:val="ru-RU"/>
              </w:rPr>
              <w:t>5 № 275</w:t>
            </w:r>
            <w:r w:rsidR="00D4095E">
              <w:rPr>
                <w:sz w:val="28"/>
                <w:lang w:val="ru-RU"/>
              </w:rPr>
              <w:t xml:space="preserve"> </w:t>
            </w:r>
            <w:r w:rsidR="009D6F2D">
              <w:rPr>
                <w:sz w:val="28"/>
                <w:lang w:val="ru-RU"/>
              </w:rPr>
              <w:t>«О</w:t>
            </w:r>
            <w:r w:rsidR="00B26A63">
              <w:rPr>
                <w:sz w:val="28"/>
                <w:lang w:val="ru-RU"/>
              </w:rPr>
              <w:t>б</w:t>
            </w:r>
            <w:r w:rsidR="009D6F2D">
              <w:rPr>
                <w:sz w:val="28"/>
                <w:lang w:val="ru-RU"/>
              </w:rPr>
              <w:t xml:space="preserve"> </w:t>
            </w:r>
            <w:r w:rsidR="00B26A63">
              <w:rPr>
                <w:sz w:val="28"/>
                <w:lang w:val="ru-RU"/>
              </w:rPr>
              <w:t xml:space="preserve">утверждении порядка комплектования муниципальных образовательных </w:t>
            </w:r>
            <w:r w:rsidR="00B26A63" w:rsidRPr="00AF1C2B">
              <w:rPr>
                <w:sz w:val="28"/>
                <w:lang w:val="ru-RU"/>
              </w:rPr>
              <w:t>учреждений Волгограда, реализующих основную общеобра</w:t>
            </w:r>
            <w:r w:rsidR="003F6861">
              <w:rPr>
                <w:sz w:val="28"/>
                <w:lang w:val="ru-RU"/>
              </w:rPr>
              <w:t>-</w:t>
            </w:r>
            <w:r w:rsidR="00B26A63" w:rsidRPr="00AF1C2B">
              <w:rPr>
                <w:sz w:val="28"/>
                <w:lang w:val="ru-RU"/>
              </w:rPr>
              <w:t>зовательную</w:t>
            </w:r>
            <w:r w:rsidR="00B26A63">
              <w:rPr>
                <w:sz w:val="28"/>
                <w:lang w:val="ru-RU"/>
              </w:rPr>
              <w:t xml:space="preserve"> программу дошкольного образования</w:t>
            </w:r>
            <w:r w:rsidR="00700652">
              <w:rPr>
                <w:sz w:val="28"/>
                <w:szCs w:val="28"/>
                <w:lang w:val="ru-RU"/>
              </w:rPr>
              <w:t>»</w:t>
            </w:r>
          </w:p>
        </w:tc>
        <w:tc>
          <w:tcPr>
            <w:tcW w:w="4394" w:type="dxa"/>
          </w:tcPr>
          <w:p w:rsidR="00714A45" w:rsidRPr="005B34BF" w:rsidRDefault="00714A45" w:rsidP="00E9147F">
            <w:pPr>
              <w:pStyle w:val="3"/>
              <w:jc w:val="center"/>
              <w:rPr>
                <w:szCs w:val="28"/>
              </w:rPr>
            </w:pPr>
          </w:p>
        </w:tc>
      </w:tr>
    </w:tbl>
    <w:p w:rsidR="006017EA" w:rsidRPr="005B34BF" w:rsidRDefault="006017EA" w:rsidP="00700652">
      <w:pPr>
        <w:jc w:val="both"/>
        <w:rPr>
          <w:sz w:val="28"/>
          <w:szCs w:val="28"/>
          <w:lang w:val="ru-RU"/>
        </w:rPr>
      </w:pPr>
    </w:p>
    <w:p w:rsidR="00D722FC" w:rsidRPr="000240CA" w:rsidRDefault="00812E9C" w:rsidP="0037628B">
      <w:pPr>
        <w:ind w:firstLine="567"/>
        <w:jc w:val="both"/>
        <w:rPr>
          <w:sz w:val="28"/>
          <w:szCs w:val="28"/>
          <w:lang w:val="ru-RU"/>
        </w:rPr>
      </w:pPr>
      <w:r w:rsidRPr="000240CA">
        <w:rPr>
          <w:sz w:val="28"/>
          <w:szCs w:val="28"/>
          <w:lang w:val="ru-RU"/>
        </w:rPr>
        <w:t xml:space="preserve">В </w:t>
      </w:r>
      <w:r w:rsidR="00BA14CE" w:rsidRPr="000240CA">
        <w:rPr>
          <w:sz w:val="28"/>
          <w:szCs w:val="28"/>
          <w:lang w:val="ru-RU"/>
        </w:rPr>
        <w:t xml:space="preserve">связи с </w:t>
      </w:r>
      <w:r w:rsidR="00261CA7">
        <w:rPr>
          <w:sz w:val="28"/>
          <w:szCs w:val="28"/>
          <w:lang w:val="ru-RU"/>
        </w:rPr>
        <w:t>вступлением в силу приказа Министерства просвещения Российской Федерации от 09.12.2024 № 862 «Об утверждении порядка и условий осуществления перевода обучающихся из одной организации, осуществляющей образовательную деятельность по образовательным программам дошкольного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направленности»</w:t>
      </w:r>
      <w:r w:rsidRPr="000240CA">
        <w:rPr>
          <w:sz w:val="28"/>
          <w:szCs w:val="28"/>
          <w:lang w:val="ru-RU"/>
        </w:rPr>
        <w:t xml:space="preserve"> </w:t>
      </w:r>
    </w:p>
    <w:p w:rsidR="00812E9C" w:rsidRPr="000240CA" w:rsidRDefault="00812E9C" w:rsidP="00D722FC">
      <w:pPr>
        <w:jc w:val="both"/>
        <w:rPr>
          <w:sz w:val="28"/>
          <w:szCs w:val="28"/>
          <w:lang w:val="ru-RU"/>
        </w:rPr>
      </w:pPr>
      <w:r w:rsidRPr="000240CA">
        <w:rPr>
          <w:sz w:val="28"/>
          <w:szCs w:val="28"/>
          <w:lang w:val="ru-RU"/>
        </w:rPr>
        <w:t>п р и к а з ы в а ю:</w:t>
      </w:r>
    </w:p>
    <w:p w:rsidR="00AF1C2B" w:rsidRDefault="00812E9C" w:rsidP="0037628B">
      <w:pPr>
        <w:ind w:firstLine="567"/>
        <w:jc w:val="both"/>
        <w:rPr>
          <w:sz w:val="28"/>
          <w:szCs w:val="28"/>
          <w:lang w:val="ru-RU"/>
        </w:rPr>
      </w:pPr>
      <w:r w:rsidRPr="00B003C7">
        <w:rPr>
          <w:sz w:val="28"/>
          <w:szCs w:val="28"/>
          <w:lang w:val="ru-RU"/>
        </w:rPr>
        <w:t xml:space="preserve">1. </w:t>
      </w:r>
      <w:r w:rsidR="00AF1C2B">
        <w:rPr>
          <w:sz w:val="28"/>
          <w:szCs w:val="28"/>
          <w:lang w:val="ru-RU"/>
        </w:rPr>
        <w:t xml:space="preserve">Внести в приказ </w:t>
      </w:r>
      <w:r w:rsidR="00AF1C2B">
        <w:rPr>
          <w:sz w:val="28"/>
          <w:lang w:val="ru-RU"/>
        </w:rPr>
        <w:t xml:space="preserve">департамента по образованию администрации Волгограда от </w:t>
      </w:r>
      <w:r w:rsidR="00D21C78">
        <w:rPr>
          <w:sz w:val="28"/>
          <w:lang w:val="ru-RU"/>
        </w:rPr>
        <w:t>31</w:t>
      </w:r>
      <w:r w:rsidR="00AF1C2B">
        <w:rPr>
          <w:sz w:val="28"/>
          <w:lang w:val="ru-RU"/>
        </w:rPr>
        <w:t>.</w:t>
      </w:r>
      <w:r w:rsidR="00D21C78">
        <w:rPr>
          <w:sz w:val="28"/>
          <w:lang w:val="ru-RU"/>
        </w:rPr>
        <w:t>03</w:t>
      </w:r>
      <w:r w:rsidR="00AF1C2B">
        <w:rPr>
          <w:sz w:val="28"/>
          <w:lang w:val="ru-RU"/>
        </w:rPr>
        <w:t>.202</w:t>
      </w:r>
      <w:r w:rsidR="00D21C78">
        <w:rPr>
          <w:sz w:val="28"/>
          <w:lang w:val="ru-RU"/>
        </w:rPr>
        <w:t>5</w:t>
      </w:r>
      <w:r w:rsidR="00AF1C2B">
        <w:rPr>
          <w:sz w:val="28"/>
          <w:lang w:val="ru-RU"/>
        </w:rPr>
        <w:t xml:space="preserve"> № </w:t>
      </w:r>
      <w:r w:rsidR="00D21C78">
        <w:rPr>
          <w:sz w:val="28"/>
          <w:lang w:val="ru-RU"/>
        </w:rPr>
        <w:t>275</w:t>
      </w:r>
      <w:r w:rsidR="00AF1C2B">
        <w:rPr>
          <w:sz w:val="28"/>
          <w:lang w:val="ru-RU"/>
        </w:rPr>
        <w:t xml:space="preserve"> «Об утверждении порядка комплектования муниципальных образовательных учреждений Волгограда, </w:t>
      </w:r>
      <w:r w:rsidR="00AF1C2B" w:rsidRPr="00AF1C2B">
        <w:rPr>
          <w:sz w:val="28"/>
          <w:lang w:val="ru-RU"/>
        </w:rPr>
        <w:t>реализующих основную общеобразовательную</w:t>
      </w:r>
      <w:r w:rsidR="00AF1C2B">
        <w:rPr>
          <w:sz w:val="28"/>
          <w:lang w:val="ru-RU"/>
        </w:rPr>
        <w:t xml:space="preserve"> программу дошкольного образования</w:t>
      </w:r>
      <w:r w:rsidR="00AF1C2B">
        <w:rPr>
          <w:sz w:val="28"/>
          <w:szCs w:val="28"/>
          <w:lang w:val="ru-RU"/>
        </w:rPr>
        <w:t>»</w:t>
      </w:r>
      <w:r w:rsidR="0037628B">
        <w:rPr>
          <w:sz w:val="28"/>
          <w:szCs w:val="28"/>
          <w:lang w:val="ru-RU"/>
        </w:rPr>
        <w:t>, следующие изменения:</w:t>
      </w:r>
      <w:r w:rsidR="00AF1C2B">
        <w:rPr>
          <w:sz w:val="28"/>
          <w:szCs w:val="28"/>
          <w:lang w:val="ru-RU"/>
        </w:rPr>
        <w:t xml:space="preserve"> </w:t>
      </w:r>
    </w:p>
    <w:p w:rsidR="006836D9" w:rsidRDefault="0037628B" w:rsidP="0037628B">
      <w:pPr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1.1. </w:t>
      </w:r>
      <w:r w:rsidR="00D21C78">
        <w:rPr>
          <w:sz w:val="28"/>
          <w:szCs w:val="28"/>
          <w:lang w:val="ru-RU"/>
        </w:rPr>
        <w:t>В преамбуле приказа</w:t>
      </w:r>
      <w:r w:rsidR="00D21C78" w:rsidRPr="00D21C78">
        <w:rPr>
          <w:sz w:val="28"/>
          <w:szCs w:val="28"/>
          <w:lang w:val="ru-RU"/>
        </w:rPr>
        <w:t xml:space="preserve"> </w:t>
      </w:r>
      <w:r w:rsidR="00D21C78">
        <w:rPr>
          <w:sz w:val="28"/>
          <w:szCs w:val="28"/>
          <w:lang w:val="ru-RU"/>
        </w:rPr>
        <w:t>слова «</w:t>
      </w:r>
      <w:r w:rsidR="00D21C78" w:rsidRPr="00D21C78">
        <w:rPr>
          <w:sz w:val="28"/>
          <w:szCs w:val="28"/>
          <w:lang w:val="ru-RU"/>
        </w:rPr>
        <w:t>приказом Министерства образования и науки Росси</w:t>
      </w:r>
      <w:r w:rsidR="00D21C78">
        <w:rPr>
          <w:sz w:val="28"/>
          <w:szCs w:val="28"/>
          <w:lang w:val="ru-RU"/>
        </w:rPr>
        <w:t xml:space="preserve">йской Федерации от 28.12.2015 № </w:t>
      </w:r>
      <w:r w:rsidR="00987953">
        <w:rPr>
          <w:sz w:val="28"/>
          <w:szCs w:val="28"/>
          <w:lang w:val="ru-RU"/>
        </w:rPr>
        <w:t>1527 «</w:t>
      </w:r>
      <w:r w:rsidR="00D21C78" w:rsidRPr="00D21C78">
        <w:rPr>
          <w:sz w:val="28"/>
          <w:szCs w:val="28"/>
          <w:lang w:val="ru-RU"/>
        </w:rPr>
        <w:t>Об утверждении Порядка и условий осуществления перевода обучающихся из одной организации, осуществляющей образовательную деятельность по образовательным программам дошкольного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</w:t>
      </w:r>
      <w:r w:rsidR="00987953">
        <w:rPr>
          <w:sz w:val="28"/>
          <w:szCs w:val="28"/>
          <w:lang w:val="ru-RU"/>
        </w:rPr>
        <w:t>»</w:t>
      </w:r>
      <w:r w:rsidR="00D21C78">
        <w:rPr>
          <w:sz w:val="28"/>
          <w:szCs w:val="28"/>
          <w:lang w:val="ru-RU"/>
        </w:rPr>
        <w:t xml:space="preserve"> заменить словами «приказом  </w:t>
      </w:r>
      <w:r w:rsidR="00D21C78" w:rsidRPr="00D21C78">
        <w:rPr>
          <w:sz w:val="28"/>
          <w:szCs w:val="28"/>
          <w:lang w:val="ru-RU"/>
        </w:rPr>
        <w:t xml:space="preserve">Министерства просвещения Российской Федерации от 09.12.2024 № 862 «Об утверждении порядка и условий осуществления перевода обучающихся из одной организации, </w:t>
      </w:r>
      <w:r w:rsidR="00D21C78" w:rsidRPr="00D21C78">
        <w:rPr>
          <w:sz w:val="28"/>
          <w:szCs w:val="28"/>
          <w:lang w:val="ru-RU"/>
        </w:rPr>
        <w:lastRenderedPageBreak/>
        <w:t>осуществляющей образовательную деятельность по образовательным программам дошкольного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направленности»</w:t>
      </w:r>
      <w:r w:rsidR="00360FFF">
        <w:rPr>
          <w:sz w:val="28"/>
          <w:szCs w:val="28"/>
          <w:lang w:val="ru-RU"/>
        </w:rPr>
        <w:t>.</w:t>
      </w:r>
    </w:p>
    <w:p w:rsidR="00B003C7" w:rsidRPr="00B003C7" w:rsidRDefault="00AF1C2B" w:rsidP="00B35C2F">
      <w:pPr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2. </w:t>
      </w:r>
      <w:r w:rsidR="00BA14CE" w:rsidRPr="00B003C7">
        <w:rPr>
          <w:sz w:val="28"/>
          <w:szCs w:val="28"/>
          <w:lang w:val="ru-RU"/>
        </w:rPr>
        <w:t xml:space="preserve">Внести в </w:t>
      </w:r>
      <w:r w:rsidR="00B003C7">
        <w:rPr>
          <w:sz w:val="28"/>
          <w:szCs w:val="28"/>
          <w:lang w:val="ru-RU"/>
        </w:rPr>
        <w:t xml:space="preserve">порядок комплектования </w:t>
      </w:r>
      <w:r w:rsidR="00B003C7" w:rsidRPr="00B003C7">
        <w:rPr>
          <w:sz w:val="28"/>
          <w:szCs w:val="28"/>
          <w:lang w:val="ru-RU"/>
        </w:rPr>
        <w:t>муниципальных образовательных учреждений Волгограда, реализу</w:t>
      </w:r>
      <w:r w:rsidR="00B003C7">
        <w:rPr>
          <w:sz w:val="28"/>
          <w:szCs w:val="28"/>
          <w:lang w:val="ru-RU"/>
        </w:rPr>
        <w:t xml:space="preserve">ющих </w:t>
      </w:r>
      <w:r w:rsidR="00CE1458">
        <w:rPr>
          <w:sz w:val="28"/>
          <w:szCs w:val="28"/>
          <w:lang w:val="ru-RU"/>
        </w:rPr>
        <w:t>основные обще</w:t>
      </w:r>
      <w:r w:rsidR="00B003C7" w:rsidRPr="00B003C7">
        <w:rPr>
          <w:sz w:val="28"/>
          <w:szCs w:val="28"/>
          <w:lang w:val="ru-RU"/>
        </w:rPr>
        <w:t>образовательн</w:t>
      </w:r>
      <w:r w:rsidR="00CE1458">
        <w:rPr>
          <w:sz w:val="28"/>
          <w:szCs w:val="28"/>
          <w:lang w:val="ru-RU"/>
        </w:rPr>
        <w:t>ые</w:t>
      </w:r>
      <w:r w:rsidR="00B003C7" w:rsidRPr="00B003C7">
        <w:rPr>
          <w:sz w:val="28"/>
          <w:szCs w:val="28"/>
          <w:lang w:val="ru-RU"/>
        </w:rPr>
        <w:t xml:space="preserve"> программ</w:t>
      </w:r>
      <w:r w:rsidR="00CE1458">
        <w:rPr>
          <w:sz w:val="28"/>
          <w:szCs w:val="28"/>
          <w:lang w:val="ru-RU"/>
        </w:rPr>
        <w:t>ы</w:t>
      </w:r>
      <w:r w:rsidR="00B003C7" w:rsidRPr="00B003C7">
        <w:rPr>
          <w:sz w:val="28"/>
          <w:szCs w:val="28"/>
          <w:lang w:val="ru-RU"/>
        </w:rPr>
        <w:t xml:space="preserve"> дошкольного образования</w:t>
      </w:r>
      <w:r w:rsidR="007B59C9">
        <w:rPr>
          <w:sz w:val="28"/>
          <w:szCs w:val="28"/>
          <w:lang w:val="ru-RU"/>
        </w:rPr>
        <w:t xml:space="preserve"> (далее – Порядок)</w:t>
      </w:r>
      <w:r w:rsidR="00B003C7" w:rsidRPr="00B003C7">
        <w:rPr>
          <w:sz w:val="28"/>
          <w:szCs w:val="28"/>
          <w:lang w:val="ru-RU"/>
        </w:rPr>
        <w:t xml:space="preserve">, утвержденный </w:t>
      </w:r>
      <w:r w:rsidR="00CE1458">
        <w:rPr>
          <w:sz w:val="28"/>
          <w:szCs w:val="28"/>
          <w:lang w:val="ru-RU"/>
        </w:rPr>
        <w:t xml:space="preserve">вышеназванным </w:t>
      </w:r>
      <w:r w:rsidR="00B003C7" w:rsidRPr="00B003C7">
        <w:rPr>
          <w:sz w:val="28"/>
          <w:szCs w:val="28"/>
          <w:lang w:val="ru-RU"/>
        </w:rPr>
        <w:t xml:space="preserve">приказом департамента по образованию администрации Волгограда </w:t>
      </w:r>
      <w:r w:rsidR="00C6697D">
        <w:rPr>
          <w:sz w:val="28"/>
          <w:szCs w:val="28"/>
          <w:lang w:val="ru-RU"/>
        </w:rPr>
        <w:t xml:space="preserve"> следующие </w:t>
      </w:r>
      <w:r w:rsidR="00C6697D" w:rsidRPr="00B003C7">
        <w:rPr>
          <w:sz w:val="28"/>
          <w:szCs w:val="28"/>
          <w:lang w:val="ru-RU"/>
        </w:rPr>
        <w:t>изменени</w:t>
      </w:r>
      <w:r w:rsidR="00C6697D">
        <w:rPr>
          <w:sz w:val="28"/>
          <w:szCs w:val="28"/>
          <w:lang w:val="ru-RU"/>
        </w:rPr>
        <w:t>я:</w:t>
      </w:r>
    </w:p>
    <w:p w:rsidR="00360FFF" w:rsidRDefault="00164D8F" w:rsidP="00B35C2F">
      <w:pPr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2.1. </w:t>
      </w:r>
      <w:r w:rsidR="00360FFF">
        <w:rPr>
          <w:sz w:val="28"/>
          <w:szCs w:val="28"/>
          <w:lang w:val="ru-RU"/>
        </w:rPr>
        <w:t xml:space="preserve">В подпункте 1.2 пункта 1 </w:t>
      </w:r>
      <w:r w:rsidR="00360FFF" w:rsidRPr="00360FFF">
        <w:rPr>
          <w:sz w:val="28"/>
          <w:szCs w:val="28"/>
          <w:lang w:val="ru-RU"/>
        </w:rPr>
        <w:t xml:space="preserve">слова «приказом Министерства образования и науки Российской </w:t>
      </w:r>
      <w:r w:rsidR="00987953">
        <w:rPr>
          <w:sz w:val="28"/>
          <w:szCs w:val="28"/>
          <w:lang w:val="ru-RU"/>
        </w:rPr>
        <w:t>Федерации от 28.12.2015 № 1527 «</w:t>
      </w:r>
      <w:r w:rsidR="00360FFF" w:rsidRPr="00360FFF">
        <w:rPr>
          <w:sz w:val="28"/>
          <w:szCs w:val="28"/>
          <w:lang w:val="ru-RU"/>
        </w:rPr>
        <w:t>Об утверждении Порядка и условий осуществления перевода обучающихся из одной организации, осуществляющей образовательную деятельность по образовательным программам дошкольного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</w:t>
      </w:r>
      <w:r w:rsidR="00987953">
        <w:rPr>
          <w:sz w:val="28"/>
          <w:szCs w:val="28"/>
          <w:lang w:val="ru-RU"/>
        </w:rPr>
        <w:t>»</w:t>
      </w:r>
      <w:r w:rsidR="00360FFF" w:rsidRPr="00360FFF">
        <w:rPr>
          <w:sz w:val="28"/>
          <w:szCs w:val="28"/>
          <w:lang w:val="ru-RU"/>
        </w:rPr>
        <w:t xml:space="preserve"> заменить словами «приказом  Министерства просвещения Российской Федерации от 09.12.2024 № 862 «Об утверждении порядка и условий осуществления перевода обучающихся из одной организации, осуществляющей образовательную деятельность по образовательным программам дошкольного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направленности»</w:t>
      </w:r>
      <w:r w:rsidR="00D15EF7">
        <w:rPr>
          <w:sz w:val="28"/>
          <w:szCs w:val="28"/>
          <w:lang w:val="ru-RU"/>
        </w:rPr>
        <w:t>.</w:t>
      </w:r>
    </w:p>
    <w:p w:rsidR="00505BC1" w:rsidRDefault="00B35C2F" w:rsidP="00B35C2F">
      <w:pPr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2.2. </w:t>
      </w:r>
      <w:r w:rsidR="00D15EF7" w:rsidRPr="00D15EF7">
        <w:rPr>
          <w:sz w:val="28"/>
          <w:szCs w:val="28"/>
          <w:lang w:val="ru-RU"/>
        </w:rPr>
        <w:t xml:space="preserve">В подпункте </w:t>
      </w:r>
      <w:r w:rsidR="00D15EF7">
        <w:rPr>
          <w:sz w:val="28"/>
          <w:szCs w:val="28"/>
          <w:lang w:val="ru-RU"/>
        </w:rPr>
        <w:t xml:space="preserve">5.2.5 </w:t>
      </w:r>
      <w:r w:rsidR="00D15EF7" w:rsidRPr="00D15EF7">
        <w:rPr>
          <w:sz w:val="28"/>
          <w:szCs w:val="28"/>
          <w:lang w:val="ru-RU"/>
        </w:rPr>
        <w:t xml:space="preserve">пункта </w:t>
      </w:r>
      <w:r w:rsidR="00D15EF7">
        <w:rPr>
          <w:sz w:val="28"/>
          <w:szCs w:val="28"/>
          <w:lang w:val="ru-RU"/>
        </w:rPr>
        <w:t>5</w:t>
      </w:r>
      <w:r w:rsidR="00D15EF7" w:rsidRPr="00D15EF7">
        <w:rPr>
          <w:sz w:val="28"/>
          <w:szCs w:val="28"/>
          <w:lang w:val="ru-RU"/>
        </w:rPr>
        <w:t xml:space="preserve"> слова «приказом Министерства образования и науки Российской Федерации от 28.12.20</w:t>
      </w:r>
      <w:r w:rsidR="00987953">
        <w:rPr>
          <w:sz w:val="28"/>
          <w:szCs w:val="28"/>
          <w:lang w:val="ru-RU"/>
        </w:rPr>
        <w:t>15 № 1527 «</w:t>
      </w:r>
      <w:r w:rsidR="00D15EF7" w:rsidRPr="00D15EF7">
        <w:rPr>
          <w:sz w:val="28"/>
          <w:szCs w:val="28"/>
          <w:lang w:val="ru-RU"/>
        </w:rPr>
        <w:t>Об утверждении Порядка и условий осуществления перевода обучающихся из одной организации, осуществляющей образовательную деятельность по образовательным программам дошкольного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</w:t>
      </w:r>
      <w:r w:rsidR="00987953">
        <w:rPr>
          <w:sz w:val="28"/>
          <w:szCs w:val="28"/>
          <w:lang w:val="ru-RU"/>
        </w:rPr>
        <w:t>»</w:t>
      </w:r>
      <w:r w:rsidR="00D15EF7" w:rsidRPr="00D15EF7">
        <w:rPr>
          <w:sz w:val="28"/>
          <w:szCs w:val="28"/>
          <w:lang w:val="ru-RU"/>
        </w:rPr>
        <w:t xml:space="preserve"> заменить словами «приказом  Министерства просвещения Российской Федерации от 09.12.2024 № 862 «Об утверждении порядка и условий осуществления перевода обучающихся из одной организации, осуществляющей образовательную деятельность по образовательным программам дошкольного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направленности».</w:t>
      </w:r>
      <w:r w:rsidR="00505BC1">
        <w:rPr>
          <w:sz w:val="28"/>
          <w:szCs w:val="28"/>
          <w:lang w:val="ru-RU"/>
        </w:rPr>
        <w:t xml:space="preserve"> </w:t>
      </w:r>
    </w:p>
    <w:p w:rsidR="00956757" w:rsidRDefault="00505BC1" w:rsidP="00B35C2F">
      <w:pPr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2.3. </w:t>
      </w:r>
      <w:r w:rsidR="00956757">
        <w:rPr>
          <w:sz w:val="28"/>
          <w:szCs w:val="28"/>
          <w:lang w:val="ru-RU"/>
        </w:rPr>
        <w:t xml:space="preserve">Абзац третий подпункта 5.18 дополнить словами следующего содержания: </w:t>
      </w:r>
    </w:p>
    <w:p w:rsidR="007B59C9" w:rsidRDefault="00956757" w:rsidP="00C1574E">
      <w:pPr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«Книг</w:t>
      </w:r>
      <w:r w:rsidR="007B59C9">
        <w:rPr>
          <w:sz w:val="28"/>
          <w:szCs w:val="28"/>
          <w:lang w:val="ru-RU"/>
        </w:rPr>
        <w:t>а</w:t>
      </w:r>
      <w:r>
        <w:rPr>
          <w:sz w:val="28"/>
          <w:szCs w:val="28"/>
          <w:lang w:val="ru-RU"/>
        </w:rPr>
        <w:t xml:space="preserve"> учета движения детей</w:t>
      </w:r>
      <w:r w:rsidR="00720136">
        <w:rPr>
          <w:sz w:val="28"/>
          <w:szCs w:val="28"/>
          <w:lang w:val="ru-RU"/>
        </w:rPr>
        <w:t xml:space="preserve"> </w:t>
      </w:r>
      <w:r w:rsidR="007B59C9">
        <w:rPr>
          <w:sz w:val="28"/>
          <w:szCs w:val="28"/>
          <w:lang w:val="ru-RU"/>
        </w:rPr>
        <w:t xml:space="preserve">ведется по форме </w:t>
      </w:r>
      <w:r w:rsidR="00720136">
        <w:rPr>
          <w:sz w:val="28"/>
          <w:szCs w:val="28"/>
          <w:lang w:val="ru-RU"/>
        </w:rPr>
        <w:t xml:space="preserve">согласно приложению к </w:t>
      </w:r>
      <w:r w:rsidR="007B59C9">
        <w:rPr>
          <w:sz w:val="28"/>
          <w:szCs w:val="28"/>
          <w:lang w:val="ru-RU"/>
        </w:rPr>
        <w:t>Порядку</w:t>
      </w:r>
      <w:r w:rsidR="00720136">
        <w:rPr>
          <w:sz w:val="28"/>
          <w:szCs w:val="28"/>
          <w:lang w:val="ru-RU"/>
        </w:rPr>
        <w:t>.».</w:t>
      </w:r>
      <w:r w:rsidR="007B59C9">
        <w:rPr>
          <w:sz w:val="28"/>
          <w:szCs w:val="28"/>
          <w:lang w:val="ru-RU"/>
        </w:rPr>
        <w:t xml:space="preserve"> </w:t>
      </w:r>
    </w:p>
    <w:p w:rsidR="00D15EF7" w:rsidRDefault="007B59C9" w:rsidP="00C1574E">
      <w:pPr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2.4. Дополнить Порядок приложением «Книга учета движения детей».</w:t>
      </w:r>
      <w:r w:rsidR="00956757">
        <w:rPr>
          <w:sz w:val="28"/>
          <w:szCs w:val="28"/>
          <w:lang w:val="ru-RU"/>
        </w:rPr>
        <w:t xml:space="preserve"> </w:t>
      </w:r>
      <w:r w:rsidR="00D15EF7" w:rsidRPr="00D15EF7">
        <w:rPr>
          <w:sz w:val="28"/>
          <w:szCs w:val="28"/>
          <w:lang w:val="ru-RU"/>
        </w:rPr>
        <w:t xml:space="preserve"> </w:t>
      </w:r>
    </w:p>
    <w:p w:rsidR="00446E33" w:rsidRPr="00446E33" w:rsidRDefault="00446E33" w:rsidP="00446E33">
      <w:pPr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3. </w:t>
      </w:r>
      <w:r w:rsidR="00CE2E0C">
        <w:rPr>
          <w:sz w:val="28"/>
          <w:szCs w:val="28"/>
          <w:lang w:val="ru-RU"/>
        </w:rPr>
        <w:t xml:space="preserve"> </w:t>
      </w:r>
      <w:r w:rsidRPr="00446E33">
        <w:rPr>
          <w:sz w:val="28"/>
          <w:szCs w:val="28"/>
          <w:lang w:val="ru-RU"/>
        </w:rPr>
        <w:t>Руководителям территориальных управлений департамента по образованию администрации Волгограда:</w:t>
      </w:r>
    </w:p>
    <w:p w:rsidR="00446E33" w:rsidRPr="00446E33" w:rsidRDefault="00CD1819" w:rsidP="00446E33">
      <w:pPr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lastRenderedPageBreak/>
        <w:t>3</w:t>
      </w:r>
      <w:r w:rsidR="00446E33" w:rsidRPr="00446E33">
        <w:rPr>
          <w:sz w:val="28"/>
          <w:szCs w:val="28"/>
          <w:lang w:val="ru-RU"/>
        </w:rPr>
        <w:t xml:space="preserve">.1. Довести </w:t>
      </w:r>
      <w:r w:rsidR="00446E33" w:rsidRPr="00215FA3">
        <w:rPr>
          <w:sz w:val="28"/>
          <w:szCs w:val="28"/>
          <w:lang w:val="ru-RU"/>
        </w:rPr>
        <w:t>настоящий приказ до сведения руководителей подведомственных МОУ</w:t>
      </w:r>
      <w:r w:rsidR="00C1574E">
        <w:rPr>
          <w:sz w:val="28"/>
          <w:szCs w:val="28"/>
          <w:lang w:val="ru-RU"/>
        </w:rPr>
        <w:t>.</w:t>
      </w:r>
    </w:p>
    <w:p w:rsidR="00446E33" w:rsidRPr="00446E33" w:rsidRDefault="00CD1819" w:rsidP="00446E33">
      <w:pPr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3</w:t>
      </w:r>
      <w:r w:rsidR="00446E33" w:rsidRPr="00446E33">
        <w:rPr>
          <w:sz w:val="28"/>
          <w:szCs w:val="28"/>
          <w:lang w:val="ru-RU"/>
        </w:rPr>
        <w:t>.2. Обеспечить контроль за соблюдением Порядка при организации комплектования подведомственных МОУ.</w:t>
      </w:r>
    </w:p>
    <w:p w:rsidR="00446E33" w:rsidRPr="00446E33" w:rsidRDefault="00CD1819" w:rsidP="00446E33">
      <w:pPr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4</w:t>
      </w:r>
      <w:r w:rsidR="00446E33" w:rsidRPr="00446E33">
        <w:rPr>
          <w:sz w:val="28"/>
          <w:szCs w:val="28"/>
          <w:lang w:val="ru-RU"/>
        </w:rPr>
        <w:t>. Начальнику отдела дошкольного образования и охраны прав детей департамента Татаринцевой О.Н.:</w:t>
      </w:r>
    </w:p>
    <w:p w:rsidR="00446E33" w:rsidRPr="00215FA3" w:rsidRDefault="00CD1819" w:rsidP="00446E33">
      <w:pPr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4</w:t>
      </w:r>
      <w:r w:rsidR="00446E33" w:rsidRPr="00446E33">
        <w:rPr>
          <w:sz w:val="28"/>
          <w:szCs w:val="28"/>
          <w:lang w:val="ru-RU"/>
        </w:rPr>
        <w:t xml:space="preserve">.1. Направить настоящий приказ для </w:t>
      </w:r>
      <w:r w:rsidR="00446E33" w:rsidRPr="00215FA3">
        <w:rPr>
          <w:sz w:val="28"/>
          <w:szCs w:val="28"/>
          <w:lang w:val="ru-RU"/>
        </w:rPr>
        <w:t xml:space="preserve">опубликования </w:t>
      </w:r>
      <w:r w:rsidR="00446E33" w:rsidRPr="00085B0F">
        <w:rPr>
          <w:sz w:val="28"/>
          <w:szCs w:val="28"/>
          <w:lang w:val="ru-RU"/>
        </w:rPr>
        <w:t>в средствах массовой информации и на официальном сайте департамента</w:t>
      </w:r>
      <w:r w:rsidR="00C1574E" w:rsidRPr="00085B0F">
        <w:rPr>
          <w:sz w:val="28"/>
          <w:szCs w:val="28"/>
          <w:lang w:val="ru-RU"/>
        </w:rPr>
        <w:t>.</w:t>
      </w:r>
    </w:p>
    <w:p w:rsidR="00446E33" w:rsidRPr="00446E33" w:rsidRDefault="00CD1819" w:rsidP="00446E33">
      <w:pPr>
        <w:ind w:firstLine="567"/>
        <w:jc w:val="both"/>
        <w:rPr>
          <w:sz w:val="28"/>
          <w:szCs w:val="28"/>
          <w:lang w:val="ru-RU"/>
        </w:rPr>
      </w:pPr>
      <w:r w:rsidRPr="00215FA3">
        <w:rPr>
          <w:sz w:val="28"/>
          <w:szCs w:val="28"/>
          <w:lang w:val="ru-RU"/>
        </w:rPr>
        <w:t>4</w:t>
      </w:r>
      <w:r w:rsidR="00446E33" w:rsidRPr="00215FA3">
        <w:rPr>
          <w:sz w:val="28"/>
          <w:szCs w:val="28"/>
          <w:lang w:val="ru-RU"/>
        </w:rPr>
        <w:t>.2. Обеспечить контроль за соблюдением Порядка районными</w:t>
      </w:r>
      <w:r w:rsidR="00446E33" w:rsidRPr="00446E33">
        <w:rPr>
          <w:sz w:val="28"/>
          <w:szCs w:val="28"/>
          <w:lang w:val="ru-RU"/>
        </w:rPr>
        <w:t xml:space="preserve"> комиссиями по комплектованию МОУ, созданными территориальными управлениями департамента.</w:t>
      </w:r>
    </w:p>
    <w:p w:rsidR="006017EA" w:rsidRDefault="00CD1819" w:rsidP="00CD1819">
      <w:pPr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5</w:t>
      </w:r>
      <w:r w:rsidR="00446E33" w:rsidRPr="00446E33">
        <w:rPr>
          <w:sz w:val="28"/>
          <w:szCs w:val="28"/>
          <w:lang w:val="ru-RU"/>
        </w:rPr>
        <w:t>. Контроль за исполнением настоящего приказа возложить на заместителя руководителя департамента С.А. Пятаеву.</w:t>
      </w:r>
      <w:r>
        <w:rPr>
          <w:sz w:val="28"/>
          <w:szCs w:val="28"/>
          <w:lang w:val="ru-RU"/>
        </w:rPr>
        <w:t xml:space="preserve"> </w:t>
      </w:r>
    </w:p>
    <w:p w:rsidR="00CD1819" w:rsidRDefault="00CD1819" w:rsidP="00CD1819">
      <w:pPr>
        <w:ind w:firstLine="567"/>
        <w:jc w:val="both"/>
        <w:rPr>
          <w:sz w:val="28"/>
          <w:szCs w:val="28"/>
          <w:lang w:val="ru-RU"/>
        </w:rPr>
      </w:pPr>
    </w:p>
    <w:p w:rsidR="00CD1819" w:rsidRDefault="00CD1819" w:rsidP="00CD1819">
      <w:pPr>
        <w:ind w:firstLine="567"/>
        <w:jc w:val="both"/>
        <w:rPr>
          <w:sz w:val="28"/>
          <w:szCs w:val="28"/>
          <w:lang w:val="ru-RU"/>
        </w:rPr>
      </w:pPr>
    </w:p>
    <w:p w:rsidR="00CD1819" w:rsidRPr="005B34BF" w:rsidRDefault="00CD1819" w:rsidP="00CD1819">
      <w:pPr>
        <w:ind w:firstLine="567"/>
        <w:jc w:val="both"/>
        <w:rPr>
          <w:sz w:val="28"/>
          <w:szCs w:val="28"/>
          <w:lang w:val="ru-RU"/>
        </w:rPr>
      </w:pPr>
    </w:p>
    <w:p w:rsidR="00812E9C" w:rsidRPr="005B34BF" w:rsidRDefault="00812E9C" w:rsidP="00812E9C">
      <w:pPr>
        <w:rPr>
          <w:sz w:val="28"/>
          <w:szCs w:val="28"/>
          <w:lang w:val="ru-RU"/>
        </w:rPr>
      </w:pPr>
      <w:r w:rsidRPr="005B34BF">
        <w:rPr>
          <w:sz w:val="28"/>
          <w:szCs w:val="28"/>
          <w:lang w:val="ru-RU"/>
        </w:rPr>
        <w:t>Руководитель  департамента</w:t>
      </w:r>
      <w:r w:rsidR="006C38C6">
        <w:rPr>
          <w:sz w:val="28"/>
          <w:szCs w:val="28"/>
          <w:lang w:val="ru-RU"/>
        </w:rPr>
        <w:tab/>
      </w:r>
      <w:r w:rsidR="006C38C6">
        <w:rPr>
          <w:sz w:val="28"/>
          <w:szCs w:val="28"/>
          <w:lang w:val="ru-RU"/>
        </w:rPr>
        <w:tab/>
      </w:r>
      <w:r w:rsidR="006C38C6">
        <w:rPr>
          <w:sz w:val="28"/>
          <w:szCs w:val="28"/>
          <w:lang w:val="ru-RU"/>
        </w:rPr>
        <w:tab/>
      </w:r>
      <w:r w:rsidR="006C38C6">
        <w:rPr>
          <w:sz w:val="28"/>
          <w:szCs w:val="28"/>
          <w:lang w:val="ru-RU"/>
        </w:rPr>
        <w:tab/>
      </w:r>
      <w:r w:rsidR="006C38C6">
        <w:rPr>
          <w:sz w:val="28"/>
          <w:szCs w:val="28"/>
          <w:lang w:val="ru-RU"/>
        </w:rPr>
        <w:tab/>
      </w:r>
      <w:r w:rsidR="006C38C6">
        <w:rPr>
          <w:sz w:val="28"/>
          <w:szCs w:val="28"/>
          <w:lang w:val="ru-RU"/>
        </w:rPr>
        <w:tab/>
      </w:r>
      <w:r w:rsidR="001F35D2">
        <w:rPr>
          <w:sz w:val="28"/>
          <w:szCs w:val="28"/>
          <w:lang w:val="ru-RU"/>
        </w:rPr>
        <w:t xml:space="preserve">     </w:t>
      </w:r>
      <w:r w:rsidRPr="005B34BF">
        <w:rPr>
          <w:sz w:val="28"/>
          <w:szCs w:val="28"/>
          <w:lang w:val="ru-RU"/>
        </w:rPr>
        <w:t>И.А. Радченко</w:t>
      </w:r>
    </w:p>
    <w:p w:rsidR="003F6861" w:rsidRDefault="00BA3EE0" w:rsidP="003F6861">
      <w:p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br w:type="page"/>
      </w:r>
    </w:p>
    <w:p w:rsidR="00812E9C" w:rsidRPr="005B34BF" w:rsidRDefault="00812E9C" w:rsidP="00812E9C">
      <w:pPr>
        <w:tabs>
          <w:tab w:val="left" w:pos="7513"/>
        </w:tabs>
        <w:rPr>
          <w:sz w:val="28"/>
          <w:szCs w:val="28"/>
          <w:lang w:val="ru-RU"/>
        </w:rPr>
      </w:pPr>
      <w:r w:rsidRPr="005B34BF">
        <w:rPr>
          <w:sz w:val="28"/>
          <w:szCs w:val="28"/>
          <w:lang w:val="ru-RU"/>
        </w:rPr>
        <w:t xml:space="preserve">Согласовано: </w:t>
      </w:r>
    </w:p>
    <w:p w:rsidR="00812E9C" w:rsidRPr="005B34BF" w:rsidRDefault="00812E9C" w:rsidP="00812E9C">
      <w:pPr>
        <w:tabs>
          <w:tab w:val="left" w:pos="7513"/>
        </w:tabs>
        <w:rPr>
          <w:sz w:val="28"/>
          <w:szCs w:val="28"/>
          <w:lang w:val="ru-RU"/>
        </w:rPr>
      </w:pPr>
    </w:p>
    <w:tbl>
      <w:tblPr>
        <w:tblW w:w="9856" w:type="dxa"/>
        <w:tblLook w:val="04A0"/>
      </w:tblPr>
      <w:tblGrid>
        <w:gridCol w:w="5070"/>
        <w:gridCol w:w="4786"/>
      </w:tblGrid>
      <w:tr w:rsidR="00812E9C" w:rsidRPr="005B34BF" w:rsidTr="008D51CE">
        <w:trPr>
          <w:trHeight w:val="113"/>
        </w:trPr>
        <w:tc>
          <w:tcPr>
            <w:tcW w:w="5070" w:type="dxa"/>
          </w:tcPr>
          <w:p w:rsidR="00812E9C" w:rsidRPr="005B34BF" w:rsidRDefault="00812E9C" w:rsidP="008D51CE">
            <w:pPr>
              <w:rPr>
                <w:sz w:val="28"/>
                <w:szCs w:val="28"/>
                <w:lang w:val="ru-RU" w:eastAsia="en-US"/>
              </w:rPr>
            </w:pPr>
          </w:p>
          <w:p w:rsidR="00B37FCF" w:rsidRPr="00D26AFC" w:rsidRDefault="00B37FCF" w:rsidP="00B37FCF">
            <w:pPr>
              <w:rPr>
                <w:sz w:val="28"/>
                <w:szCs w:val="28"/>
                <w:lang w:val="ru-RU" w:eastAsia="en-US"/>
              </w:rPr>
            </w:pPr>
            <w:r w:rsidRPr="00D26AFC">
              <w:rPr>
                <w:sz w:val="28"/>
                <w:szCs w:val="28"/>
                <w:lang w:val="ru-RU" w:eastAsia="en-US"/>
              </w:rPr>
              <w:t xml:space="preserve">заместитель </w:t>
            </w:r>
          </w:p>
          <w:p w:rsidR="00B37FCF" w:rsidRPr="00D26AFC" w:rsidRDefault="00B37FCF" w:rsidP="00B37FCF">
            <w:pPr>
              <w:rPr>
                <w:sz w:val="28"/>
                <w:szCs w:val="28"/>
                <w:lang w:val="ru-RU" w:eastAsia="en-US"/>
              </w:rPr>
            </w:pPr>
            <w:r>
              <w:rPr>
                <w:sz w:val="28"/>
                <w:szCs w:val="28"/>
                <w:lang w:val="ru-RU" w:eastAsia="en-US"/>
              </w:rPr>
              <w:t xml:space="preserve">руководителя </w:t>
            </w:r>
            <w:r w:rsidRPr="00D26AFC">
              <w:rPr>
                <w:sz w:val="28"/>
                <w:szCs w:val="28"/>
                <w:lang w:val="ru-RU" w:eastAsia="en-US"/>
              </w:rPr>
              <w:t>департамента</w:t>
            </w:r>
          </w:p>
          <w:p w:rsidR="00B37FCF" w:rsidRPr="00D26AFC" w:rsidRDefault="00B37FCF" w:rsidP="00B37FCF">
            <w:pPr>
              <w:rPr>
                <w:sz w:val="28"/>
                <w:szCs w:val="28"/>
                <w:lang w:val="ru-RU" w:eastAsia="en-US"/>
              </w:rPr>
            </w:pPr>
          </w:p>
          <w:p w:rsidR="00B37FCF" w:rsidRPr="005B34BF" w:rsidRDefault="00B37FCF" w:rsidP="00B37FCF">
            <w:pPr>
              <w:rPr>
                <w:sz w:val="28"/>
                <w:szCs w:val="28"/>
                <w:lang w:val="ru-RU" w:eastAsia="en-US"/>
              </w:rPr>
            </w:pPr>
            <w:r w:rsidRPr="00D26AFC">
              <w:rPr>
                <w:sz w:val="28"/>
                <w:szCs w:val="28"/>
                <w:lang w:val="ru-RU" w:eastAsia="en-US"/>
              </w:rPr>
              <w:t>_______________ С.А. Пятаева</w:t>
            </w:r>
            <w:r w:rsidRPr="005B34BF">
              <w:rPr>
                <w:sz w:val="28"/>
                <w:szCs w:val="28"/>
                <w:lang w:val="ru-RU" w:eastAsia="en-US"/>
              </w:rPr>
              <w:t xml:space="preserve"> </w:t>
            </w:r>
          </w:p>
          <w:p w:rsidR="00B37FCF" w:rsidRDefault="00B37FCF" w:rsidP="008D51CE">
            <w:pPr>
              <w:rPr>
                <w:sz w:val="28"/>
                <w:szCs w:val="28"/>
                <w:lang w:val="ru-RU" w:eastAsia="en-US"/>
              </w:rPr>
            </w:pPr>
          </w:p>
          <w:p w:rsidR="00B37FCF" w:rsidRDefault="00B37FCF" w:rsidP="008D51CE">
            <w:pPr>
              <w:rPr>
                <w:sz w:val="28"/>
                <w:szCs w:val="28"/>
                <w:lang w:val="ru-RU" w:eastAsia="en-US"/>
              </w:rPr>
            </w:pPr>
          </w:p>
          <w:p w:rsidR="00B37FCF" w:rsidRDefault="00B37FCF" w:rsidP="008D51CE">
            <w:pPr>
              <w:rPr>
                <w:sz w:val="28"/>
                <w:szCs w:val="28"/>
                <w:lang w:val="ru-RU" w:eastAsia="en-US"/>
              </w:rPr>
            </w:pPr>
          </w:p>
          <w:p w:rsidR="00812E9C" w:rsidRPr="005B34BF" w:rsidRDefault="006E2FF5" w:rsidP="008D51CE">
            <w:pPr>
              <w:rPr>
                <w:sz w:val="28"/>
                <w:szCs w:val="28"/>
                <w:lang w:val="ru-RU" w:eastAsia="en-US"/>
              </w:rPr>
            </w:pPr>
            <w:r>
              <w:rPr>
                <w:sz w:val="28"/>
                <w:szCs w:val="28"/>
                <w:lang w:val="ru-RU" w:eastAsia="en-US"/>
              </w:rPr>
              <w:t>н</w:t>
            </w:r>
            <w:r w:rsidR="00812E9C" w:rsidRPr="005B34BF">
              <w:rPr>
                <w:sz w:val="28"/>
                <w:szCs w:val="28"/>
                <w:lang w:val="ru-RU" w:eastAsia="en-US"/>
              </w:rPr>
              <w:t>ачальник отдела</w:t>
            </w:r>
          </w:p>
          <w:p w:rsidR="00812E9C" w:rsidRPr="005B34BF" w:rsidRDefault="00812E9C" w:rsidP="008D51CE">
            <w:pPr>
              <w:rPr>
                <w:sz w:val="28"/>
                <w:szCs w:val="28"/>
                <w:lang w:val="ru-RU" w:eastAsia="en-US"/>
              </w:rPr>
            </w:pPr>
          </w:p>
          <w:p w:rsidR="00812E9C" w:rsidRPr="005B34BF" w:rsidRDefault="00812E9C" w:rsidP="008D51CE">
            <w:pPr>
              <w:rPr>
                <w:sz w:val="28"/>
                <w:szCs w:val="28"/>
                <w:lang w:val="ru-RU" w:eastAsia="en-US"/>
              </w:rPr>
            </w:pPr>
            <w:r w:rsidRPr="005B34BF">
              <w:rPr>
                <w:sz w:val="28"/>
                <w:szCs w:val="28"/>
                <w:lang w:val="ru-RU" w:eastAsia="en-US"/>
              </w:rPr>
              <w:t>_________________ О.Е. Исаева</w:t>
            </w:r>
          </w:p>
          <w:p w:rsidR="00812E9C" w:rsidRPr="005B34BF" w:rsidRDefault="00812E9C" w:rsidP="008D51CE">
            <w:pPr>
              <w:rPr>
                <w:sz w:val="28"/>
                <w:szCs w:val="28"/>
                <w:lang w:val="ru-RU" w:eastAsia="en-US"/>
              </w:rPr>
            </w:pPr>
          </w:p>
          <w:p w:rsidR="00812E9C" w:rsidRPr="005B34BF" w:rsidRDefault="00812E9C" w:rsidP="008D51CE">
            <w:pPr>
              <w:rPr>
                <w:sz w:val="28"/>
                <w:szCs w:val="28"/>
                <w:lang w:val="ru-RU" w:eastAsia="en-US"/>
              </w:rPr>
            </w:pPr>
          </w:p>
          <w:p w:rsidR="00812E9C" w:rsidRPr="005B34BF" w:rsidRDefault="006E2FF5" w:rsidP="008D51CE">
            <w:pPr>
              <w:rPr>
                <w:sz w:val="28"/>
                <w:szCs w:val="28"/>
                <w:lang w:val="ru-RU" w:eastAsia="en-US"/>
              </w:rPr>
            </w:pPr>
            <w:r>
              <w:rPr>
                <w:sz w:val="28"/>
                <w:szCs w:val="28"/>
                <w:lang w:val="ru-RU" w:eastAsia="en-US"/>
              </w:rPr>
              <w:t>н</w:t>
            </w:r>
            <w:r w:rsidR="00812E9C" w:rsidRPr="005B34BF">
              <w:rPr>
                <w:sz w:val="28"/>
                <w:szCs w:val="28"/>
                <w:lang w:val="ru-RU" w:eastAsia="en-US"/>
              </w:rPr>
              <w:t xml:space="preserve">ачальник отдела </w:t>
            </w:r>
          </w:p>
          <w:p w:rsidR="00812E9C" w:rsidRPr="005B34BF" w:rsidRDefault="00812E9C" w:rsidP="008D51CE">
            <w:pPr>
              <w:rPr>
                <w:sz w:val="28"/>
                <w:szCs w:val="28"/>
                <w:lang w:val="ru-RU" w:eastAsia="en-US"/>
              </w:rPr>
            </w:pPr>
          </w:p>
          <w:p w:rsidR="00812E9C" w:rsidRPr="005B34BF" w:rsidRDefault="00812E9C" w:rsidP="008D51CE">
            <w:pPr>
              <w:rPr>
                <w:sz w:val="28"/>
                <w:szCs w:val="28"/>
                <w:lang w:val="ru-RU" w:eastAsia="en-US"/>
              </w:rPr>
            </w:pPr>
            <w:r w:rsidRPr="005B34BF">
              <w:rPr>
                <w:sz w:val="28"/>
                <w:szCs w:val="28"/>
                <w:lang w:val="ru-RU" w:eastAsia="en-US"/>
              </w:rPr>
              <w:t>_________________ О.Н Татаринцева</w:t>
            </w:r>
          </w:p>
          <w:p w:rsidR="00812E9C" w:rsidRPr="005B34BF" w:rsidRDefault="00812E9C" w:rsidP="008D51CE">
            <w:pPr>
              <w:rPr>
                <w:sz w:val="28"/>
                <w:szCs w:val="28"/>
                <w:lang w:val="ru-RU" w:eastAsia="en-US"/>
              </w:rPr>
            </w:pPr>
          </w:p>
          <w:p w:rsidR="00812E9C" w:rsidRPr="005B34BF" w:rsidRDefault="00812E9C" w:rsidP="008D51CE">
            <w:pPr>
              <w:rPr>
                <w:sz w:val="28"/>
                <w:szCs w:val="28"/>
                <w:lang w:val="ru-RU" w:eastAsia="en-US"/>
              </w:rPr>
            </w:pPr>
          </w:p>
          <w:p w:rsidR="00812E9C" w:rsidRPr="005B34BF" w:rsidRDefault="00812E9C" w:rsidP="008D51CE">
            <w:pPr>
              <w:rPr>
                <w:sz w:val="28"/>
                <w:szCs w:val="28"/>
                <w:lang w:val="ru-RU" w:eastAsia="en-US"/>
              </w:rPr>
            </w:pPr>
          </w:p>
          <w:p w:rsidR="00812E9C" w:rsidRPr="005B34BF" w:rsidRDefault="00812E9C" w:rsidP="008D51CE">
            <w:pPr>
              <w:rPr>
                <w:sz w:val="28"/>
                <w:szCs w:val="28"/>
                <w:lang w:val="ru-RU" w:eastAsia="en-US"/>
              </w:rPr>
            </w:pPr>
          </w:p>
          <w:p w:rsidR="00812E9C" w:rsidRDefault="00812E9C" w:rsidP="008D51CE">
            <w:pPr>
              <w:rPr>
                <w:sz w:val="28"/>
                <w:szCs w:val="28"/>
                <w:lang w:val="ru-RU" w:eastAsia="en-US"/>
              </w:rPr>
            </w:pPr>
          </w:p>
          <w:p w:rsidR="003B285A" w:rsidRDefault="003B285A" w:rsidP="008D51CE">
            <w:pPr>
              <w:rPr>
                <w:sz w:val="28"/>
                <w:szCs w:val="28"/>
                <w:lang w:val="ru-RU" w:eastAsia="en-US"/>
              </w:rPr>
            </w:pPr>
          </w:p>
          <w:p w:rsidR="003B285A" w:rsidRPr="005B34BF" w:rsidRDefault="003B285A" w:rsidP="008D51CE">
            <w:pPr>
              <w:rPr>
                <w:sz w:val="28"/>
                <w:szCs w:val="28"/>
                <w:lang w:val="ru-RU" w:eastAsia="en-US"/>
              </w:rPr>
            </w:pPr>
          </w:p>
          <w:p w:rsidR="00812E9C" w:rsidRPr="005B34BF" w:rsidRDefault="00812E9C" w:rsidP="008D51CE">
            <w:pPr>
              <w:rPr>
                <w:sz w:val="28"/>
                <w:szCs w:val="28"/>
                <w:lang w:val="ru-RU" w:eastAsia="en-US"/>
              </w:rPr>
            </w:pPr>
          </w:p>
          <w:p w:rsidR="00812E9C" w:rsidRPr="005B34BF" w:rsidRDefault="00812E9C" w:rsidP="008D51CE">
            <w:pPr>
              <w:rPr>
                <w:sz w:val="28"/>
                <w:szCs w:val="28"/>
                <w:lang w:val="ru-RU" w:eastAsia="en-US"/>
              </w:rPr>
            </w:pPr>
          </w:p>
          <w:p w:rsidR="00812E9C" w:rsidRPr="005B34BF" w:rsidRDefault="00812E9C" w:rsidP="008D51CE">
            <w:pPr>
              <w:rPr>
                <w:sz w:val="28"/>
                <w:szCs w:val="28"/>
                <w:lang w:val="ru-RU" w:eastAsia="en-US"/>
              </w:rPr>
            </w:pPr>
            <w:r w:rsidRPr="005B34BF">
              <w:rPr>
                <w:sz w:val="28"/>
                <w:szCs w:val="28"/>
                <w:lang w:val="ru-RU" w:eastAsia="en-US"/>
              </w:rPr>
              <w:t>Приказ подготовил:</w:t>
            </w:r>
          </w:p>
          <w:p w:rsidR="00812E9C" w:rsidRPr="005B34BF" w:rsidRDefault="00812E9C" w:rsidP="008D51CE">
            <w:pPr>
              <w:rPr>
                <w:sz w:val="28"/>
                <w:szCs w:val="28"/>
                <w:lang w:val="ru-RU" w:eastAsia="en-US"/>
              </w:rPr>
            </w:pPr>
            <w:r w:rsidRPr="005B34BF">
              <w:rPr>
                <w:sz w:val="28"/>
                <w:szCs w:val="28"/>
                <w:lang w:val="ru-RU" w:eastAsia="en-US"/>
              </w:rPr>
              <w:t xml:space="preserve">главный специалист </w:t>
            </w:r>
          </w:p>
          <w:p w:rsidR="00812E9C" w:rsidRPr="005B34BF" w:rsidRDefault="00812E9C" w:rsidP="008D51CE">
            <w:pPr>
              <w:rPr>
                <w:sz w:val="28"/>
                <w:szCs w:val="28"/>
                <w:lang w:val="ru-RU" w:eastAsia="en-US"/>
              </w:rPr>
            </w:pPr>
          </w:p>
          <w:p w:rsidR="00812E9C" w:rsidRPr="005B34BF" w:rsidRDefault="00812E9C" w:rsidP="00BA29C2">
            <w:pPr>
              <w:rPr>
                <w:sz w:val="28"/>
                <w:szCs w:val="28"/>
                <w:lang w:val="ru-RU" w:eastAsia="en-US"/>
              </w:rPr>
            </w:pPr>
            <w:r w:rsidRPr="005B34BF">
              <w:rPr>
                <w:sz w:val="28"/>
                <w:szCs w:val="28"/>
                <w:lang w:val="ru-RU" w:eastAsia="en-US"/>
              </w:rPr>
              <w:t xml:space="preserve">_________________ </w:t>
            </w:r>
            <w:r w:rsidR="00BA29C2">
              <w:rPr>
                <w:sz w:val="28"/>
                <w:szCs w:val="28"/>
                <w:lang w:val="ru-RU" w:eastAsia="en-US"/>
              </w:rPr>
              <w:t>О.Д. Коновалова</w:t>
            </w:r>
            <w:r w:rsidRPr="005B34BF">
              <w:rPr>
                <w:sz w:val="28"/>
                <w:szCs w:val="28"/>
                <w:lang w:val="ru-RU" w:eastAsia="en-US"/>
              </w:rPr>
              <w:t xml:space="preserve"> </w:t>
            </w:r>
          </w:p>
        </w:tc>
        <w:tc>
          <w:tcPr>
            <w:tcW w:w="4786" w:type="dxa"/>
          </w:tcPr>
          <w:p w:rsidR="00812E9C" w:rsidRPr="005B34BF" w:rsidRDefault="00812E9C" w:rsidP="008D51CE">
            <w:pPr>
              <w:rPr>
                <w:sz w:val="28"/>
                <w:szCs w:val="28"/>
                <w:lang w:val="ru-RU" w:eastAsia="en-US"/>
              </w:rPr>
            </w:pPr>
          </w:p>
          <w:p w:rsidR="00812E9C" w:rsidRPr="005B34BF" w:rsidRDefault="00812E9C" w:rsidP="008D51CE">
            <w:pPr>
              <w:rPr>
                <w:sz w:val="28"/>
                <w:szCs w:val="28"/>
                <w:lang w:val="ru-RU" w:eastAsia="en-US"/>
              </w:rPr>
            </w:pPr>
            <w:r w:rsidRPr="005B34BF">
              <w:rPr>
                <w:sz w:val="28"/>
                <w:szCs w:val="28"/>
                <w:lang w:val="ru-RU" w:eastAsia="en-US"/>
              </w:rPr>
              <w:t xml:space="preserve"> </w:t>
            </w:r>
          </w:p>
        </w:tc>
      </w:tr>
      <w:tr w:rsidR="00812E9C" w:rsidRPr="005B34BF" w:rsidTr="008D51CE">
        <w:trPr>
          <w:trHeight w:val="113"/>
        </w:trPr>
        <w:tc>
          <w:tcPr>
            <w:tcW w:w="5070" w:type="dxa"/>
          </w:tcPr>
          <w:p w:rsidR="00812E9C" w:rsidRPr="005B34BF" w:rsidRDefault="00812E9C" w:rsidP="008D51CE">
            <w:pPr>
              <w:rPr>
                <w:sz w:val="28"/>
                <w:szCs w:val="28"/>
                <w:lang w:val="ru-RU" w:eastAsia="en-US"/>
              </w:rPr>
            </w:pPr>
          </w:p>
        </w:tc>
        <w:tc>
          <w:tcPr>
            <w:tcW w:w="4786" w:type="dxa"/>
          </w:tcPr>
          <w:p w:rsidR="00812E9C" w:rsidRPr="005B34BF" w:rsidRDefault="00812E9C" w:rsidP="008D51CE">
            <w:pPr>
              <w:rPr>
                <w:sz w:val="28"/>
                <w:szCs w:val="28"/>
                <w:lang w:val="ru-RU" w:eastAsia="en-US"/>
              </w:rPr>
            </w:pPr>
          </w:p>
        </w:tc>
      </w:tr>
    </w:tbl>
    <w:p w:rsidR="00812E9C" w:rsidRPr="005B34BF" w:rsidRDefault="00812E9C" w:rsidP="00812E9C">
      <w:pPr>
        <w:jc w:val="both"/>
        <w:rPr>
          <w:sz w:val="28"/>
          <w:szCs w:val="28"/>
          <w:lang w:val="ru-RU"/>
        </w:rPr>
      </w:pPr>
    </w:p>
    <w:p w:rsidR="00812E9C" w:rsidRPr="005B34BF" w:rsidRDefault="00812E9C" w:rsidP="00812E9C">
      <w:pPr>
        <w:jc w:val="both"/>
        <w:rPr>
          <w:sz w:val="28"/>
          <w:szCs w:val="28"/>
          <w:lang w:val="ru-RU"/>
        </w:rPr>
      </w:pPr>
    </w:p>
    <w:p w:rsidR="00196A82" w:rsidRPr="005B34BF" w:rsidRDefault="00196A82" w:rsidP="00812E9C">
      <w:pPr>
        <w:spacing w:line="240" w:lineRule="atLeast"/>
        <w:jc w:val="both"/>
        <w:rPr>
          <w:sz w:val="24"/>
          <w:szCs w:val="24"/>
          <w:lang w:val="ru-RU"/>
        </w:rPr>
      </w:pPr>
    </w:p>
    <w:p w:rsidR="009C526E" w:rsidRDefault="009C526E" w:rsidP="00812E9C">
      <w:pPr>
        <w:spacing w:line="240" w:lineRule="atLeast"/>
        <w:jc w:val="both"/>
        <w:rPr>
          <w:sz w:val="24"/>
          <w:szCs w:val="24"/>
          <w:lang w:val="ru-RU"/>
        </w:rPr>
      </w:pPr>
    </w:p>
    <w:p w:rsidR="00BA3EE0" w:rsidRDefault="00BA3EE0" w:rsidP="00812E9C">
      <w:pPr>
        <w:spacing w:line="240" w:lineRule="atLeast"/>
        <w:jc w:val="both"/>
        <w:rPr>
          <w:sz w:val="24"/>
          <w:szCs w:val="24"/>
          <w:lang w:val="ru-RU"/>
        </w:rPr>
      </w:pPr>
    </w:p>
    <w:p w:rsidR="00CD1819" w:rsidRPr="00591589" w:rsidRDefault="00812E9C" w:rsidP="00CD1819">
      <w:pPr>
        <w:spacing w:line="240" w:lineRule="atLeast"/>
        <w:jc w:val="both"/>
        <w:rPr>
          <w:sz w:val="28"/>
          <w:szCs w:val="28"/>
          <w:lang w:val="ru-RU"/>
        </w:rPr>
      </w:pPr>
      <w:r w:rsidRPr="00591589">
        <w:rPr>
          <w:sz w:val="28"/>
          <w:szCs w:val="28"/>
          <w:lang w:val="ru-RU"/>
        </w:rPr>
        <w:t>Разослано: в дело, Пя</w:t>
      </w:r>
      <w:r w:rsidR="003D4BC4" w:rsidRPr="00591589">
        <w:rPr>
          <w:sz w:val="28"/>
          <w:szCs w:val="28"/>
          <w:lang w:val="ru-RU"/>
        </w:rPr>
        <w:t>таевой С.А., Татаринцевой О.Н.,</w:t>
      </w:r>
      <w:r w:rsidR="003B285A" w:rsidRPr="00591589">
        <w:rPr>
          <w:sz w:val="28"/>
          <w:szCs w:val="28"/>
          <w:lang w:val="ru-RU"/>
        </w:rPr>
        <w:t xml:space="preserve"> </w:t>
      </w:r>
      <w:r w:rsidR="00CD1819" w:rsidRPr="00591589">
        <w:rPr>
          <w:sz w:val="28"/>
          <w:szCs w:val="28"/>
          <w:lang w:val="ru-RU"/>
        </w:rPr>
        <w:t>территориальным управлениям департамента по образованию администрации Волгограда, ООО «АПИ Волгоград», ООО «КонсультантПлюс Волгоград»,</w:t>
      </w:r>
      <w:r w:rsidR="00CD1819" w:rsidRPr="00591589">
        <w:rPr>
          <w:sz w:val="28"/>
          <w:szCs w:val="28"/>
          <w:lang w:val="ru-RU"/>
        </w:rPr>
        <w:br/>
        <w:t>государственному казенному учреждению Волгоградской области «Многофункциональный центр предоставления государственных и муниципальных услуг», на бумажном носителе ГБУК «Волгоградская областная универсальная научная библиотека им. М.Горького» – 2</w:t>
      </w:r>
    </w:p>
    <w:p w:rsidR="00812E9C" w:rsidRDefault="00812E9C" w:rsidP="00812E9C">
      <w:pPr>
        <w:spacing w:line="240" w:lineRule="atLeast"/>
        <w:jc w:val="both"/>
        <w:rPr>
          <w:sz w:val="28"/>
          <w:szCs w:val="28"/>
          <w:lang w:val="ru-RU"/>
        </w:rPr>
      </w:pPr>
    </w:p>
    <w:p w:rsidR="003F6861" w:rsidRDefault="003F6861" w:rsidP="003F6861">
      <w:pPr>
        <w:rPr>
          <w:sz w:val="28"/>
          <w:szCs w:val="28"/>
          <w:lang w:val="ru-RU"/>
        </w:rPr>
      </w:pPr>
    </w:p>
    <w:p w:rsidR="003F6861" w:rsidRPr="00D20275" w:rsidRDefault="003F6861" w:rsidP="003F6861">
      <w:pPr>
        <w:ind w:left="5103"/>
        <w:jc w:val="both"/>
        <w:rPr>
          <w:sz w:val="28"/>
          <w:szCs w:val="28"/>
          <w:lang w:val="ru-RU"/>
        </w:rPr>
      </w:pPr>
      <w:r w:rsidRPr="00D20275">
        <w:rPr>
          <w:sz w:val="28"/>
          <w:szCs w:val="28"/>
          <w:lang w:val="ru-RU"/>
        </w:rPr>
        <w:t>Приложение</w:t>
      </w:r>
      <w:r>
        <w:rPr>
          <w:sz w:val="28"/>
          <w:szCs w:val="28"/>
          <w:lang w:val="ru-RU"/>
        </w:rPr>
        <w:t xml:space="preserve"> </w:t>
      </w:r>
      <w:r w:rsidRPr="00D20275">
        <w:rPr>
          <w:sz w:val="28"/>
          <w:szCs w:val="28"/>
          <w:lang w:val="ru-RU"/>
        </w:rPr>
        <w:t xml:space="preserve">к </w:t>
      </w:r>
      <w:r>
        <w:rPr>
          <w:sz w:val="28"/>
          <w:szCs w:val="28"/>
          <w:lang w:val="ru-RU"/>
        </w:rPr>
        <w:t xml:space="preserve">порядку </w:t>
      </w:r>
      <w:r w:rsidRPr="00C84F55">
        <w:rPr>
          <w:sz w:val="28"/>
          <w:szCs w:val="28"/>
          <w:lang w:val="ru-RU"/>
        </w:rPr>
        <w:t>комплектования муниципальных образовательных учреждений Волгограда, реализующих основные общеобразовательные программы дошкольного образования</w:t>
      </w:r>
      <w:r w:rsidRPr="00D20275">
        <w:rPr>
          <w:sz w:val="28"/>
          <w:szCs w:val="28"/>
          <w:lang w:val="ru-RU"/>
        </w:rPr>
        <w:t xml:space="preserve"> </w:t>
      </w:r>
    </w:p>
    <w:p w:rsidR="003F6861" w:rsidRDefault="003F6861" w:rsidP="003F6861">
      <w:pPr>
        <w:jc w:val="both"/>
        <w:rPr>
          <w:sz w:val="28"/>
          <w:szCs w:val="28"/>
          <w:lang w:val="ru-RU"/>
        </w:rPr>
      </w:pPr>
    </w:p>
    <w:p w:rsidR="003F6861" w:rsidRDefault="003F6861" w:rsidP="003F6861">
      <w:pPr>
        <w:tabs>
          <w:tab w:val="left" w:pos="7513"/>
        </w:tabs>
        <w:jc w:val="right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Форма </w:t>
      </w:r>
    </w:p>
    <w:p w:rsidR="003F6861" w:rsidRPr="00CF785F" w:rsidRDefault="003F6861" w:rsidP="003F6861">
      <w:pPr>
        <w:ind w:left="5664" w:firstLine="6"/>
        <w:jc w:val="both"/>
        <w:rPr>
          <w:sz w:val="28"/>
          <w:szCs w:val="28"/>
          <w:lang w:val="ru-RU"/>
        </w:rPr>
      </w:pPr>
    </w:p>
    <w:p w:rsidR="003F6861" w:rsidRDefault="003F6861" w:rsidP="003F6861">
      <w:pPr>
        <w:tabs>
          <w:tab w:val="left" w:pos="7513"/>
        </w:tabs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Книга учета движения детей </w:t>
      </w:r>
    </w:p>
    <w:p w:rsidR="003F6861" w:rsidRDefault="003F6861" w:rsidP="003F6861">
      <w:pPr>
        <w:tabs>
          <w:tab w:val="left" w:pos="7513"/>
        </w:tabs>
        <w:jc w:val="center"/>
        <w:rPr>
          <w:sz w:val="28"/>
          <w:szCs w:val="28"/>
          <w:lang w:val="ru-RU"/>
        </w:rPr>
      </w:pPr>
    </w:p>
    <w:p w:rsidR="003F6861" w:rsidRDefault="003F6861" w:rsidP="003F6861">
      <w:pPr>
        <w:tabs>
          <w:tab w:val="left" w:pos="7513"/>
        </w:tabs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Наименование МОУ________________________________________________</w:t>
      </w:r>
    </w:p>
    <w:p w:rsidR="003F6861" w:rsidRDefault="003F6861" w:rsidP="003F6861">
      <w:pPr>
        <w:tabs>
          <w:tab w:val="left" w:pos="7513"/>
        </w:tabs>
        <w:rPr>
          <w:sz w:val="28"/>
          <w:szCs w:val="28"/>
          <w:lang w:val="ru-RU"/>
        </w:rPr>
      </w:pPr>
    </w:p>
    <w:p w:rsidR="003F6861" w:rsidRDefault="003F6861" w:rsidP="003F6861">
      <w:pPr>
        <w:tabs>
          <w:tab w:val="left" w:pos="7513"/>
        </w:tabs>
        <w:rPr>
          <w:sz w:val="28"/>
          <w:szCs w:val="28"/>
          <w:lang w:val="ru-RU"/>
        </w:rPr>
      </w:pPr>
    </w:p>
    <w:tbl>
      <w:tblPr>
        <w:tblW w:w="10916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7"/>
        <w:gridCol w:w="993"/>
        <w:gridCol w:w="1134"/>
        <w:gridCol w:w="1134"/>
        <w:gridCol w:w="1134"/>
        <w:gridCol w:w="1134"/>
        <w:gridCol w:w="1134"/>
        <w:gridCol w:w="1134"/>
        <w:gridCol w:w="1276"/>
        <w:gridCol w:w="1276"/>
      </w:tblGrid>
      <w:tr w:rsidR="003F6861" w:rsidRPr="00BC50BB" w:rsidTr="00AA0C36">
        <w:tc>
          <w:tcPr>
            <w:tcW w:w="567" w:type="dxa"/>
            <w:vMerge w:val="restart"/>
            <w:shd w:val="clear" w:color="auto" w:fill="auto"/>
          </w:tcPr>
          <w:p w:rsidR="003F6861" w:rsidRPr="00BC50BB" w:rsidRDefault="003F6861" w:rsidP="00AA0C36">
            <w:pPr>
              <w:tabs>
                <w:tab w:val="left" w:pos="7513"/>
              </w:tabs>
              <w:rPr>
                <w:lang w:val="ru-RU"/>
              </w:rPr>
            </w:pPr>
            <w:r w:rsidRPr="00BC50BB">
              <w:rPr>
                <w:lang w:val="ru-RU"/>
              </w:rPr>
              <w:t>№ п/п</w:t>
            </w:r>
          </w:p>
        </w:tc>
        <w:tc>
          <w:tcPr>
            <w:tcW w:w="2127" w:type="dxa"/>
            <w:gridSpan w:val="2"/>
            <w:shd w:val="clear" w:color="auto" w:fill="auto"/>
          </w:tcPr>
          <w:p w:rsidR="003F6861" w:rsidRPr="00BC50BB" w:rsidRDefault="003F6861" w:rsidP="00AA0C36">
            <w:pPr>
              <w:jc w:val="center"/>
              <w:rPr>
                <w:lang w:val="ru-RU"/>
              </w:rPr>
            </w:pPr>
            <w:r w:rsidRPr="00BC50BB">
              <w:rPr>
                <w:lang w:val="ru-RU"/>
              </w:rPr>
              <w:t>Сведения о детях</w:t>
            </w:r>
          </w:p>
        </w:tc>
        <w:tc>
          <w:tcPr>
            <w:tcW w:w="2268" w:type="dxa"/>
            <w:gridSpan w:val="2"/>
            <w:shd w:val="clear" w:color="auto" w:fill="auto"/>
          </w:tcPr>
          <w:p w:rsidR="003F6861" w:rsidRPr="00BC50BB" w:rsidRDefault="003F6861" w:rsidP="00AA0C36">
            <w:pPr>
              <w:tabs>
                <w:tab w:val="left" w:pos="7513"/>
              </w:tabs>
              <w:jc w:val="center"/>
              <w:rPr>
                <w:lang w:val="ru-RU"/>
              </w:rPr>
            </w:pPr>
            <w:r w:rsidRPr="00BC50BB">
              <w:rPr>
                <w:lang w:val="ru-RU"/>
              </w:rPr>
              <w:t>Сведения о родителях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3F6861" w:rsidRPr="00BC50BB" w:rsidRDefault="003F6861" w:rsidP="00AA0C36">
            <w:pPr>
              <w:tabs>
                <w:tab w:val="left" w:pos="7513"/>
              </w:tabs>
              <w:rPr>
                <w:lang w:val="ru-RU"/>
              </w:rPr>
            </w:pPr>
            <w:r w:rsidRPr="00BC50BB">
              <w:rPr>
                <w:lang w:val="ru-RU"/>
              </w:rPr>
              <w:t>Реквизиты путевки (дата, №)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3F6861" w:rsidRPr="00BC50BB" w:rsidRDefault="003F6861" w:rsidP="00AA0C36">
            <w:pPr>
              <w:tabs>
                <w:tab w:val="left" w:pos="7513"/>
              </w:tabs>
              <w:rPr>
                <w:lang w:val="ru-RU"/>
              </w:rPr>
            </w:pPr>
            <w:r w:rsidRPr="00BC50BB">
              <w:rPr>
                <w:lang w:val="ru-RU"/>
              </w:rPr>
              <w:t>Реквизиты  договора (дата, №)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3F6861" w:rsidRPr="00BC50BB" w:rsidRDefault="003F6861" w:rsidP="00AA0C36">
            <w:pPr>
              <w:tabs>
                <w:tab w:val="left" w:pos="7513"/>
              </w:tabs>
              <w:rPr>
                <w:lang w:val="ru-RU"/>
              </w:rPr>
            </w:pPr>
            <w:r w:rsidRPr="00BC50BB">
              <w:rPr>
                <w:lang w:val="ru-RU"/>
              </w:rPr>
              <w:t xml:space="preserve">Реквизиты заявления </w:t>
            </w:r>
          </w:p>
          <w:p w:rsidR="003F6861" w:rsidRPr="00BC50BB" w:rsidRDefault="003F6861" w:rsidP="00AA0C36">
            <w:pPr>
              <w:tabs>
                <w:tab w:val="left" w:pos="7513"/>
              </w:tabs>
              <w:rPr>
                <w:lang w:val="ru-RU"/>
              </w:rPr>
            </w:pPr>
            <w:r w:rsidRPr="00BC50BB">
              <w:rPr>
                <w:lang w:val="ru-RU"/>
              </w:rPr>
              <w:t>о приеме (дата, №)</w:t>
            </w:r>
          </w:p>
        </w:tc>
        <w:tc>
          <w:tcPr>
            <w:tcW w:w="1276" w:type="dxa"/>
            <w:vMerge w:val="restart"/>
            <w:shd w:val="clear" w:color="auto" w:fill="auto"/>
          </w:tcPr>
          <w:p w:rsidR="003F6861" w:rsidRDefault="003F6861" w:rsidP="00AA0C36">
            <w:pPr>
              <w:tabs>
                <w:tab w:val="left" w:pos="7513"/>
              </w:tabs>
              <w:rPr>
                <w:lang w:val="ru-RU"/>
              </w:rPr>
            </w:pPr>
            <w:r w:rsidRPr="00BC50BB">
              <w:rPr>
                <w:lang w:val="ru-RU"/>
              </w:rPr>
              <w:t>Реквизиты приказа о зачислении</w:t>
            </w:r>
          </w:p>
          <w:p w:rsidR="003F6861" w:rsidRPr="00BC50BB" w:rsidRDefault="003F6861" w:rsidP="00AA0C36">
            <w:pPr>
              <w:tabs>
                <w:tab w:val="left" w:pos="7513"/>
              </w:tabs>
              <w:rPr>
                <w:lang w:val="ru-RU"/>
              </w:rPr>
            </w:pPr>
            <w:r w:rsidRPr="00BC50BB">
              <w:rPr>
                <w:lang w:val="ru-RU"/>
              </w:rPr>
              <w:t>(дата, №)</w:t>
            </w:r>
          </w:p>
        </w:tc>
        <w:tc>
          <w:tcPr>
            <w:tcW w:w="1276" w:type="dxa"/>
            <w:vMerge w:val="restart"/>
            <w:shd w:val="clear" w:color="auto" w:fill="auto"/>
          </w:tcPr>
          <w:p w:rsidR="003F6861" w:rsidRPr="00BC50BB" w:rsidRDefault="003F6861" w:rsidP="00AA0C36">
            <w:pPr>
              <w:tabs>
                <w:tab w:val="left" w:pos="7513"/>
              </w:tabs>
              <w:rPr>
                <w:lang w:val="ru-RU"/>
              </w:rPr>
            </w:pPr>
            <w:r w:rsidRPr="00BC50BB">
              <w:rPr>
                <w:lang w:val="ru-RU"/>
              </w:rPr>
              <w:t xml:space="preserve">Реквизиты приказа об отчислении </w:t>
            </w:r>
            <w:r>
              <w:rPr>
                <w:lang w:val="ru-RU"/>
              </w:rPr>
              <w:t xml:space="preserve">(дата, №), </w:t>
            </w:r>
            <w:r w:rsidRPr="00BC50BB">
              <w:rPr>
                <w:lang w:val="ru-RU"/>
              </w:rPr>
              <w:t>куда отчислен ребенок</w:t>
            </w:r>
          </w:p>
        </w:tc>
      </w:tr>
      <w:tr w:rsidR="003F6861" w:rsidRPr="00BC50BB" w:rsidTr="00AA0C36">
        <w:tc>
          <w:tcPr>
            <w:tcW w:w="567" w:type="dxa"/>
            <w:vMerge/>
            <w:shd w:val="clear" w:color="auto" w:fill="auto"/>
          </w:tcPr>
          <w:p w:rsidR="003F6861" w:rsidRPr="00BC50BB" w:rsidRDefault="003F6861" w:rsidP="00AA0C36">
            <w:pPr>
              <w:tabs>
                <w:tab w:val="left" w:pos="7513"/>
              </w:tabs>
              <w:rPr>
                <w:lang w:val="ru-RU"/>
              </w:rPr>
            </w:pPr>
          </w:p>
        </w:tc>
        <w:tc>
          <w:tcPr>
            <w:tcW w:w="993" w:type="dxa"/>
            <w:shd w:val="clear" w:color="auto" w:fill="auto"/>
          </w:tcPr>
          <w:p w:rsidR="003F6861" w:rsidRPr="00BC50BB" w:rsidRDefault="003F6861" w:rsidP="00AA0C36">
            <w:pPr>
              <w:tabs>
                <w:tab w:val="left" w:pos="7513"/>
              </w:tabs>
              <w:rPr>
                <w:lang w:val="ru-RU"/>
              </w:rPr>
            </w:pPr>
            <w:r w:rsidRPr="00BC50BB">
              <w:rPr>
                <w:lang w:val="ru-RU"/>
              </w:rPr>
              <w:t>ФИО ребенка</w:t>
            </w:r>
          </w:p>
        </w:tc>
        <w:tc>
          <w:tcPr>
            <w:tcW w:w="1134" w:type="dxa"/>
            <w:shd w:val="clear" w:color="auto" w:fill="auto"/>
          </w:tcPr>
          <w:p w:rsidR="003F6861" w:rsidRPr="00BC50BB" w:rsidRDefault="003F6861" w:rsidP="00AA0C36">
            <w:pPr>
              <w:tabs>
                <w:tab w:val="left" w:pos="7513"/>
              </w:tabs>
              <w:rPr>
                <w:lang w:val="ru-RU"/>
              </w:rPr>
            </w:pPr>
            <w:r w:rsidRPr="00BC50BB">
              <w:rPr>
                <w:lang w:val="ru-RU"/>
              </w:rPr>
              <w:t>Дата рождения</w:t>
            </w:r>
          </w:p>
        </w:tc>
        <w:tc>
          <w:tcPr>
            <w:tcW w:w="1134" w:type="dxa"/>
            <w:shd w:val="clear" w:color="auto" w:fill="auto"/>
          </w:tcPr>
          <w:p w:rsidR="003F6861" w:rsidRDefault="003F6861" w:rsidP="00AA0C36">
            <w:pPr>
              <w:tabs>
                <w:tab w:val="left" w:pos="7513"/>
              </w:tabs>
              <w:rPr>
                <w:lang w:val="ru-RU"/>
              </w:rPr>
            </w:pPr>
            <w:r w:rsidRPr="00BC50BB">
              <w:rPr>
                <w:lang w:val="ru-RU"/>
              </w:rPr>
              <w:t>ФИО родителей (законных представи</w:t>
            </w:r>
          </w:p>
          <w:p w:rsidR="003F6861" w:rsidRPr="00BC50BB" w:rsidRDefault="003F6861" w:rsidP="00AA0C36">
            <w:pPr>
              <w:tabs>
                <w:tab w:val="left" w:pos="7513"/>
              </w:tabs>
              <w:rPr>
                <w:lang w:val="ru-RU"/>
              </w:rPr>
            </w:pPr>
            <w:r w:rsidRPr="00BC50BB">
              <w:rPr>
                <w:lang w:val="ru-RU"/>
              </w:rPr>
              <w:t>телей)</w:t>
            </w:r>
          </w:p>
        </w:tc>
        <w:tc>
          <w:tcPr>
            <w:tcW w:w="1134" w:type="dxa"/>
            <w:shd w:val="clear" w:color="auto" w:fill="auto"/>
          </w:tcPr>
          <w:p w:rsidR="003F6861" w:rsidRPr="00BC50BB" w:rsidRDefault="003F6861" w:rsidP="00AA0C36">
            <w:pPr>
              <w:tabs>
                <w:tab w:val="left" w:pos="7513"/>
              </w:tabs>
              <w:rPr>
                <w:lang w:val="ru-RU"/>
              </w:rPr>
            </w:pPr>
            <w:r w:rsidRPr="00BC50BB">
              <w:rPr>
                <w:lang w:val="ru-RU"/>
              </w:rPr>
              <w:t>Контактные телефо</w:t>
            </w:r>
            <w:r>
              <w:rPr>
                <w:lang w:val="ru-RU"/>
              </w:rPr>
              <w:t>н</w:t>
            </w:r>
            <w:r w:rsidRPr="00BC50BB">
              <w:rPr>
                <w:lang w:val="ru-RU"/>
              </w:rPr>
              <w:t>ы</w:t>
            </w:r>
          </w:p>
        </w:tc>
        <w:tc>
          <w:tcPr>
            <w:tcW w:w="1134" w:type="dxa"/>
            <w:vMerge/>
            <w:shd w:val="clear" w:color="auto" w:fill="auto"/>
          </w:tcPr>
          <w:p w:rsidR="003F6861" w:rsidRPr="00BC50BB" w:rsidRDefault="003F6861" w:rsidP="00AA0C36">
            <w:pPr>
              <w:tabs>
                <w:tab w:val="left" w:pos="7513"/>
              </w:tabs>
              <w:rPr>
                <w:lang w:val="ru-RU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3F6861" w:rsidRPr="00BC50BB" w:rsidRDefault="003F6861" w:rsidP="00AA0C36">
            <w:pPr>
              <w:tabs>
                <w:tab w:val="left" w:pos="7513"/>
              </w:tabs>
              <w:rPr>
                <w:lang w:val="ru-RU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3F6861" w:rsidRPr="00BC50BB" w:rsidRDefault="003F6861" w:rsidP="00AA0C36">
            <w:pPr>
              <w:tabs>
                <w:tab w:val="left" w:pos="7513"/>
              </w:tabs>
              <w:rPr>
                <w:lang w:val="ru-RU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3F6861" w:rsidRPr="00BC50BB" w:rsidRDefault="003F6861" w:rsidP="00AA0C36">
            <w:pPr>
              <w:tabs>
                <w:tab w:val="left" w:pos="7513"/>
              </w:tabs>
              <w:rPr>
                <w:lang w:val="ru-RU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3F6861" w:rsidRPr="00BC50BB" w:rsidRDefault="003F6861" w:rsidP="00AA0C36">
            <w:pPr>
              <w:tabs>
                <w:tab w:val="left" w:pos="7513"/>
              </w:tabs>
              <w:rPr>
                <w:lang w:val="ru-RU"/>
              </w:rPr>
            </w:pPr>
          </w:p>
        </w:tc>
      </w:tr>
      <w:tr w:rsidR="003F6861" w:rsidRPr="00BC50BB" w:rsidTr="00AA0C36">
        <w:tc>
          <w:tcPr>
            <w:tcW w:w="567" w:type="dxa"/>
            <w:shd w:val="clear" w:color="auto" w:fill="auto"/>
          </w:tcPr>
          <w:p w:rsidR="003F6861" w:rsidRPr="00BC50BB" w:rsidRDefault="003F6861" w:rsidP="00AA0C36">
            <w:pPr>
              <w:tabs>
                <w:tab w:val="left" w:pos="7513"/>
              </w:tabs>
              <w:rPr>
                <w:lang w:val="ru-RU"/>
              </w:rPr>
            </w:pPr>
            <w:r w:rsidRPr="00BC50BB">
              <w:rPr>
                <w:lang w:val="ru-RU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3F6861" w:rsidRPr="00BC50BB" w:rsidRDefault="003F6861" w:rsidP="00AA0C36">
            <w:pPr>
              <w:tabs>
                <w:tab w:val="left" w:pos="7513"/>
              </w:tabs>
              <w:rPr>
                <w:lang w:val="ru-RU"/>
              </w:rPr>
            </w:pPr>
          </w:p>
        </w:tc>
        <w:tc>
          <w:tcPr>
            <w:tcW w:w="1134" w:type="dxa"/>
            <w:shd w:val="clear" w:color="auto" w:fill="auto"/>
          </w:tcPr>
          <w:p w:rsidR="003F6861" w:rsidRPr="00BC50BB" w:rsidRDefault="003F6861" w:rsidP="00AA0C36">
            <w:pPr>
              <w:tabs>
                <w:tab w:val="left" w:pos="7513"/>
              </w:tabs>
              <w:rPr>
                <w:lang w:val="ru-RU"/>
              </w:rPr>
            </w:pPr>
          </w:p>
        </w:tc>
        <w:tc>
          <w:tcPr>
            <w:tcW w:w="1134" w:type="dxa"/>
            <w:shd w:val="clear" w:color="auto" w:fill="auto"/>
          </w:tcPr>
          <w:p w:rsidR="003F6861" w:rsidRPr="00BC50BB" w:rsidRDefault="003F6861" w:rsidP="00AA0C36">
            <w:pPr>
              <w:tabs>
                <w:tab w:val="left" w:pos="7513"/>
              </w:tabs>
              <w:rPr>
                <w:lang w:val="ru-RU"/>
              </w:rPr>
            </w:pPr>
          </w:p>
        </w:tc>
        <w:tc>
          <w:tcPr>
            <w:tcW w:w="1134" w:type="dxa"/>
            <w:shd w:val="clear" w:color="auto" w:fill="auto"/>
          </w:tcPr>
          <w:p w:rsidR="003F6861" w:rsidRPr="00BC50BB" w:rsidRDefault="003F6861" w:rsidP="00AA0C36">
            <w:pPr>
              <w:tabs>
                <w:tab w:val="left" w:pos="7513"/>
              </w:tabs>
              <w:rPr>
                <w:lang w:val="ru-RU"/>
              </w:rPr>
            </w:pPr>
          </w:p>
        </w:tc>
        <w:tc>
          <w:tcPr>
            <w:tcW w:w="1134" w:type="dxa"/>
            <w:shd w:val="clear" w:color="auto" w:fill="auto"/>
          </w:tcPr>
          <w:p w:rsidR="003F6861" w:rsidRPr="00BC50BB" w:rsidRDefault="003F6861" w:rsidP="00AA0C36">
            <w:pPr>
              <w:tabs>
                <w:tab w:val="left" w:pos="7513"/>
              </w:tabs>
              <w:rPr>
                <w:lang w:val="ru-RU"/>
              </w:rPr>
            </w:pPr>
          </w:p>
        </w:tc>
        <w:tc>
          <w:tcPr>
            <w:tcW w:w="1134" w:type="dxa"/>
            <w:shd w:val="clear" w:color="auto" w:fill="auto"/>
          </w:tcPr>
          <w:p w:rsidR="003F6861" w:rsidRPr="00BC50BB" w:rsidRDefault="003F6861" w:rsidP="00AA0C36">
            <w:pPr>
              <w:tabs>
                <w:tab w:val="left" w:pos="7513"/>
              </w:tabs>
              <w:rPr>
                <w:lang w:val="ru-RU"/>
              </w:rPr>
            </w:pPr>
          </w:p>
        </w:tc>
        <w:tc>
          <w:tcPr>
            <w:tcW w:w="1134" w:type="dxa"/>
            <w:shd w:val="clear" w:color="auto" w:fill="auto"/>
          </w:tcPr>
          <w:p w:rsidR="003F6861" w:rsidRPr="00BC50BB" w:rsidRDefault="003F6861" w:rsidP="00AA0C36">
            <w:pPr>
              <w:tabs>
                <w:tab w:val="left" w:pos="7513"/>
              </w:tabs>
              <w:rPr>
                <w:lang w:val="ru-RU"/>
              </w:rPr>
            </w:pPr>
          </w:p>
        </w:tc>
        <w:tc>
          <w:tcPr>
            <w:tcW w:w="1276" w:type="dxa"/>
            <w:shd w:val="clear" w:color="auto" w:fill="auto"/>
          </w:tcPr>
          <w:p w:rsidR="003F6861" w:rsidRPr="00BC50BB" w:rsidRDefault="003F6861" w:rsidP="00AA0C36">
            <w:pPr>
              <w:tabs>
                <w:tab w:val="left" w:pos="7513"/>
              </w:tabs>
              <w:rPr>
                <w:lang w:val="ru-RU"/>
              </w:rPr>
            </w:pPr>
          </w:p>
        </w:tc>
        <w:tc>
          <w:tcPr>
            <w:tcW w:w="1276" w:type="dxa"/>
            <w:shd w:val="clear" w:color="auto" w:fill="auto"/>
          </w:tcPr>
          <w:p w:rsidR="003F6861" w:rsidRPr="00BC50BB" w:rsidRDefault="003F6861" w:rsidP="00AA0C36">
            <w:pPr>
              <w:tabs>
                <w:tab w:val="left" w:pos="7513"/>
              </w:tabs>
              <w:rPr>
                <w:lang w:val="ru-RU"/>
              </w:rPr>
            </w:pPr>
          </w:p>
        </w:tc>
      </w:tr>
      <w:tr w:rsidR="003F6861" w:rsidRPr="00BC50BB" w:rsidTr="00AA0C36">
        <w:tc>
          <w:tcPr>
            <w:tcW w:w="567" w:type="dxa"/>
            <w:shd w:val="clear" w:color="auto" w:fill="auto"/>
          </w:tcPr>
          <w:p w:rsidR="003F6861" w:rsidRPr="00BC50BB" w:rsidRDefault="003F6861" w:rsidP="00AA0C36">
            <w:pPr>
              <w:tabs>
                <w:tab w:val="left" w:pos="7513"/>
              </w:tabs>
              <w:rPr>
                <w:lang w:val="ru-RU"/>
              </w:rPr>
            </w:pPr>
            <w:r w:rsidRPr="00BC50BB">
              <w:rPr>
                <w:lang w:val="ru-RU"/>
              </w:rPr>
              <w:t>2</w:t>
            </w:r>
          </w:p>
        </w:tc>
        <w:tc>
          <w:tcPr>
            <w:tcW w:w="993" w:type="dxa"/>
            <w:shd w:val="clear" w:color="auto" w:fill="auto"/>
          </w:tcPr>
          <w:p w:rsidR="003F6861" w:rsidRPr="00BC50BB" w:rsidRDefault="003F6861" w:rsidP="00AA0C36">
            <w:pPr>
              <w:tabs>
                <w:tab w:val="left" w:pos="7513"/>
              </w:tabs>
              <w:rPr>
                <w:lang w:val="ru-RU"/>
              </w:rPr>
            </w:pPr>
          </w:p>
        </w:tc>
        <w:tc>
          <w:tcPr>
            <w:tcW w:w="1134" w:type="dxa"/>
            <w:shd w:val="clear" w:color="auto" w:fill="auto"/>
          </w:tcPr>
          <w:p w:rsidR="003F6861" w:rsidRPr="00BC50BB" w:rsidRDefault="003F6861" w:rsidP="00AA0C36">
            <w:pPr>
              <w:tabs>
                <w:tab w:val="left" w:pos="7513"/>
              </w:tabs>
              <w:rPr>
                <w:lang w:val="ru-RU"/>
              </w:rPr>
            </w:pPr>
          </w:p>
        </w:tc>
        <w:tc>
          <w:tcPr>
            <w:tcW w:w="1134" w:type="dxa"/>
            <w:shd w:val="clear" w:color="auto" w:fill="auto"/>
          </w:tcPr>
          <w:p w:rsidR="003F6861" w:rsidRPr="00BC50BB" w:rsidRDefault="003F6861" w:rsidP="00AA0C36">
            <w:pPr>
              <w:tabs>
                <w:tab w:val="left" w:pos="7513"/>
              </w:tabs>
              <w:rPr>
                <w:lang w:val="ru-RU"/>
              </w:rPr>
            </w:pPr>
          </w:p>
        </w:tc>
        <w:tc>
          <w:tcPr>
            <w:tcW w:w="1134" w:type="dxa"/>
            <w:shd w:val="clear" w:color="auto" w:fill="auto"/>
          </w:tcPr>
          <w:p w:rsidR="003F6861" w:rsidRPr="00BC50BB" w:rsidRDefault="003F6861" w:rsidP="00AA0C36">
            <w:pPr>
              <w:tabs>
                <w:tab w:val="left" w:pos="7513"/>
              </w:tabs>
              <w:rPr>
                <w:lang w:val="ru-RU"/>
              </w:rPr>
            </w:pPr>
          </w:p>
        </w:tc>
        <w:tc>
          <w:tcPr>
            <w:tcW w:w="1134" w:type="dxa"/>
            <w:shd w:val="clear" w:color="auto" w:fill="auto"/>
          </w:tcPr>
          <w:p w:rsidR="003F6861" w:rsidRPr="00BC50BB" w:rsidRDefault="003F6861" w:rsidP="00AA0C36">
            <w:pPr>
              <w:tabs>
                <w:tab w:val="left" w:pos="7513"/>
              </w:tabs>
              <w:rPr>
                <w:lang w:val="ru-RU"/>
              </w:rPr>
            </w:pPr>
          </w:p>
        </w:tc>
        <w:tc>
          <w:tcPr>
            <w:tcW w:w="1134" w:type="dxa"/>
            <w:shd w:val="clear" w:color="auto" w:fill="auto"/>
          </w:tcPr>
          <w:p w:rsidR="003F6861" w:rsidRPr="00BC50BB" w:rsidRDefault="003F6861" w:rsidP="00AA0C36">
            <w:pPr>
              <w:tabs>
                <w:tab w:val="left" w:pos="7513"/>
              </w:tabs>
              <w:rPr>
                <w:lang w:val="ru-RU"/>
              </w:rPr>
            </w:pPr>
          </w:p>
        </w:tc>
        <w:tc>
          <w:tcPr>
            <w:tcW w:w="1134" w:type="dxa"/>
            <w:shd w:val="clear" w:color="auto" w:fill="auto"/>
          </w:tcPr>
          <w:p w:rsidR="003F6861" w:rsidRPr="00BC50BB" w:rsidRDefault="003F6861" w:rsidP="00AA0C36">
            <w:pPr>
              <w:tabs>
                <w:tab w:val="left" w:pos="7513"/>
              </w:tabs>
              <w:rPr>
                <w:lang w:val="ru-RU"/>
              </w:rPr>
            </w:pPr>
          </w:p>
        </w:tc>
        <w:tc>
          <w:tcPr>
            <w:tcW w:w="1276" w:type="dxa"/>
            <w:shd w:val="clear" w:color="auto" w:fill="auto"/>
          </w:tcPr>
          <w:p w:rsidR="003F6861" w:rsidRPr="00BC50BB" w:rsidRDefault="003F6861" w:rsidP="00AA0C36">
            <w:pPr>
              <w:tabs>
                <w:tab w:val="left" w:pos="7513"/>
              </w:tabs>
              <w:rPr>
                <w:lang w:val="ru-RU"/>
              </w:rPr>
            </w:pPr>
          </w:p>
        </w:tc>
        <w:tc>
          <w:tcPr>
            <w:tcW w:w="1276" w:type="dxa"/>
            <w:shd w:val="clear" w:color="auto" w:fill="auto"/>
          </w:tcPr>
          <w:p w:rsidR="003F6861" w:rsidRPr="00BC50BB" w:rsidRDefault="003F6861" w:rsidP="00AA0C36">
            <w:pPr>
              <w:tabs>
                <w:tab w:val="left" w:pos="7513"/>
              </w:tabs>
              <w:rPr>
                <w:lang w:val="ru-RU"/>
              </w:rPr>
            </w:pPr>
          </w:p>
        </w:tc>
      </w:tr>
      <w:tr w:rsidR="003F6861" w:rsidRPr="00BC50BB" w:rsidTr="00AA0C36">
        <w:tc>
          <w:tcPr>
            <w:tcW w:w="567" w:type="dxa"/>
            <w:shd w:val="clear" w:color="auto" w:fill="auto"/>
          </w:tcPr>
          <w:p w:rsidR="003F6861" w:rsidRPr="00BC50BB" w:rsidRDefault="003F6861" w:rsidP="00AA0C36">
            <w:pPr>
              <w:tabs>
                <w:tab w:val="left" w:pos="7513"/>
              </w:tabs>
              <w:rPr>
                <w:lang w:val="ru-RU"/>
              </w:rPr>
            </w:pPr>
            <w:r w:rsidRPr="00BC50BB">
              <w:rPr>
                <w:lang w:val="ru-RU"/>
              </w:rPr>
              <w:t>3…</w:t>
            </w:r>
          </w:p>
        </w:tc>
        <w:tc>
          <w:tcPr>
            <w:tcW w:w="993" w:type="dxa"/>
            <w:shd w:val="clear" w:color="auto" w:fill="auto"/>
          </w:tcPr>
          <w:p w:rsidR="003F6861" w:rsidRPr="00BC50BB" w:rsidRDefault="003F6861" w:rsidP="00AA0C36">
            <w:pPr>
              <w:tabs>
                <w:tab w:val="left" w:pos="7513"/>
              </w:tabs>
              <w:rPr>
                <w:lang w:val="ru-RU"/>
              </w:rPr>
            </w:pPr>
          </w:p>
        </w:tc>
        <w:tc>
          <w:tcPr>
            <w:tcW w:w="1134" w:type="dxa"/>
            <w:shd w:val="clear" w:color="auto" w:fill="auto"/>
          </w:tcPr>
          <w:p w:rsidR="003F6861" w:rsidRPr="00BC50BB" w:rsidRDefault="003F6861" w:rsidP="00AA0C36">
            <w:pPr>
              <w:tabs>
                <w:tab w:val="left" w:pos="7513"/>
              </w:tabs>
              <w:rPr>
                <w:lang w:val="ru-RU"/>
              </w:rPr>
            </w:pPr>
          </w:p>
        </w:tc>
        <w:tc>
          <w:tcPr>
            <w:tcW w:w="1134" w:type="dxa"/>
            <w:shd w:val="clear" w:color="auto" w:fill="auto"/>
          </w:tcPr>
          <w:p w:rsidR="003F6861" w:rsidRPr="00BC50BB" w:rsidRDefault="003F6861" w:rsidP="00AA0C36">
            <w:pPr>
              <w:tabs>
                <w:tab w:val="left" w:pos="7513"/>
              </w:tabs>
              <w:rPr>
                <w:lang w:val="ru-RU"/>
              </w:rPr>
            </w:pPr>
          </w:p>
        </w:tc>
        <w:tc>
          <w:tcPr>
            <w:tcW w:w="1134" w:type="dxa"/>
            <w:shd w:val="clear" w:color="auto" w:fill="auto"/>
          </w:tcPr>
          <w:p w:rsidR="003F6861" w:rsidRPr="00BC50BB" w:rsidRDefault="003F6861" w:rsidP="00AA0C36">
            <w:pPr>
              <w:tabs>
                <w:tab w:val="left" w:pos="7513"/>
              </w:tabs>
              <w:rPr>
                <w:lang w:val="ru-RU"/>
              </w:rPr>
            </w:pPr>
          </w:p>
        </w:tc>
        <w:tc>
          <w:tcPr>
            <w:tcW w:w="1134" w:type="dxa"/>
            <w:shd w:val="clear" w:color="auto" w:fill="auto"/>
          </w:tcPr>
          <w:p w:rsidR="003F6861" w:rsidRPr="00BC50BB" w:rsidRDefault="003F6861" w:rsidP="00AA0C36">
            <w:pPr>
              <w:tabs>
                <w:tab w:val="left" w:pos="7513"/>
              </w:tabs>
              <w:rPr>
                <w:lang w:val="ru-RU"/>
              </w:rPr>
            </w:pPr>
          </w:p>
        </w:tc>
        <w:tc>
          <w:tcPr>
            <w:tcW w:w="1134" w:type="dxa"/>
            <w:shd w:val="clear" w:color="auto" w:fill="auto"/>
          </w:tcPr>
          <w:p w:rsidR="003F6861" w:rsidRPr="00BC50BB" w:rsidRDefault="003F6861" w:rsidP="00AA0C36">
            <w:pPr>
              <w:tabs>
                <w:tab w:val="left" w:pos="7513"/>
              </w:tabs>
              <w:rPr>
                <w:lang w:val="ru-RU"/>
              </w:rPr>
            </w:pPr>
          </w:p>
        </w:tc>
        <w:tc>
          <w:tcPr>
            <w:tcW w:w="1134" w:type="dxa"/>
            <w:shd w:val="clear" w:color="auto" w:fill="auto"/>
          </w:tcPr>
          <w:p w:rsidR="003F6861" w:rsidRPr="00BC50BB" w:rsidRDefault="003F6861" w:rsidP="00AA0C36">
            <w:pPr>
              <w:tabs>
                <w:tab w:val="left" w:pos="7513"/>
              </w:tabs>
              <w:rPr>
                <w:lang w:val="ru-RU"/>
              </w:rPr>
            </w:pPr>
          </w:p>
        </w:tc>
        <w:tc>
          <w:tcPr>
            <w:tcW w:w="1276" w:type="dxa"/>
            <w:shd w:val="clear" w:color="auto" w:fill="auto"/>
          </w:tcPr>
          <w:p w:rsidR="003F6861" w:rsidRPr="00BC50BB" w:rsidRDefault="003F6861" w:rsidP="00AA0C36">
            <w:pPr>
              <w:tabs>
                <w:tab w:val="left" w:pos="7513"/>
              </w:tabs>
              <w:rPr>
                <w:lang w:val="ru-RU"/>
              </w:rPr>
            </w:pPr>
          </w:p>
        </w:tc>
        <w:tc>
          <w:tcPr>
            <w:tcW w:w="1276" w:type="dxa"/>
            <w:shd w:val="clear" w:color="auto" w:fill="auto"/>
          </w:tcPr>
          <w:p w:rsidR="003F6861" w:rsidRPr="00BC50BB" w:rsidRDefault="003F6861" w:rsidP="00AA0C36">
            <w:pPr>
              <w:tabs>
                <w:tab w:val="left" w:pos="7513"/>
              </w:tabs>
              <w:rPr>
                <w:lang w:val="ru-RU"/>
              </w:rPr>
            </w:pPr>
          </w:p>
        </w:tc>
      </w:tr>
    </w:tbl>
    <w:p w:rsidR="003F6861" w:rsidRPr="00BC50BB" w:rsidRDefault="003F6861" w:rsidP="003F6861">
      <w:pPr>
        <w:tabs>
          <w:tab w:val="left" w:pos="7513"/>
        </w:tabs>
        <w:rPr>
          <w:lang w:val="ru-RU"/>
        </w:rPr>
      </w:pPr>
    </w:p>
    <w:p w:rsidR="003F6861" w:rsidRPr="00BC50BB" w:rsidRDefault="003F6861" w:rsidP="003F6861">
      <w:pPr>
        <w:tabs>
          <w:tab w:val="left" w:pos="7513"/>
        </w:tabs>
        <w:rPr>
          <w:lang w:val="ru-RU"/>
        </w:rPr>
      </w:pPr>
      <w:r w:rsidRPr="00BC50BB">
        <w:rPr>
          <w:lang w:val="ru-RU"/>
        </w:rPr>
        <w:t>Всего за год:</w:t>
      </w:r>
    </w:p>
    <w:p w:rsidR="003F6861" w:rsidRPr="00BC50BB" w:rsidRDefault="003F6861" w:rsidP="003F6861">
      <w:pPr>
        <w:tabs>
          <w:tab w:val="left" w:pos="7513"/>
        </w:tabs>
        <w:rPr>
          <w:lang w:val="ru-RU"/>
        </w:rPr>
      </w:pPr>
      <w:r w:rsidRPr="00BC50BB">
        <w:rPr>
          <w:lang w:val="ru-RU"/>
        </w:rPr>
        <w:t>Количество принятых детей:</w:t>
      </w:r>
    </w:p>
    <w:p w:rsidR="003F6861" w:rsidRPr="00BC50BB" w:rsidRDefault="003F6861" w:rsidP="003F6861">
      <w:pPr>
        <w:tabs>
          <w:tab w:val="left" w:pos="7513"/>
        </w:tabs>
        <w:rPr>
          <w:lang w:val="ru-RU"/>
        </w:rPr>
      </w:pPr>
      <w:r w:rsidRPr="00BC50BB">
        <w:rPr>
          <w:lang w:val="ru-RU"/>
        </w:rPr>
        <w:t>Количество выбывших детей (с указанием причин):</w:t>
      </w:r>
    </w:p>
    <w:p w:rsidR="003F6861" w:rsidRDefault="003F6861" w:rsidP="003F6861">
      <w:pPr>
        <w:tabs>
          <w:tab w:val="left" w:pos="7513"/>
        </w:tabs>
        <w:rPr>
          <w:sz w:val="28"/>
          <w:szCs w:val="28"/>
          <w:lang w:val="ru-RU"/>
        </w:rPr>
      </w:pPr>
    </w:p>
    <w:p w:rsidR="003F6861" w:rsidRDefault="003F6861" w:rsidP="003F6861">
      <w:pPr>
        <w:tabs>
          <w:tab w:val="left" w:pos="7513"/>
        </w:tabs>
        <w:rPr>
          <w:sz w:val="28"/>
          <w:szCs w:val="28"/>
          <w:lang w:val="ru-RU"/>
        </w:rPr>
      </w:pPr>
    </w:p>
    <w:p w:rsidR="003F6861" w:rsidRPr="00591589" w:rsidRDefault="003F6861" w:rsidP="00812E9C">
      <w:pPr>
        <w:spacing w:line="240" w:lineRule="atLeast"/>
        <w:jc w:val="both"/>
        <w:rPr>
          <w:sz w:val="28"/>
          <w:szCs w:val="28"/>
          <w:lang w:val="ru-RU"/>
        </w:rPr>
      </w:pPr>
    </w:p>
    <w:sectPr w:rsidR="003F6861" w:rsidRPr="00591589" w:rsidSect="003F6861">
      <w:footerReference w:type="default" r:id="rId9"/>
      <w:pgSz w:w="11907" w:h="16840" w:code="9"/>
      <w:pgMar w:top="1134" w:right="850" w:bottom="993" w:left="1701" w:header="0" w:footer="0" w:gutter="0"/>
      <w:cols w:space="720"/>
      <w:titlePg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2518C" w:rsidRDefault="0032518C">
      <w:r>
        <w:separator/>
      </w:r>
    </w:p>
  </w:endnote>
  <w:endnote w:type="continuationSeparator" w:id="0">
    <w:p w:rsidR="0032518C" w:rsidRDefault="0032518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Pragmatica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imesET">
    <w:altName w:val="Arial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54D15" w:rsidRDefault="00F54D15">
    <w:pPr>
      <w:pStyle w:val="ac"/>
      <w:jc w:val="right"/>
    </w:pPr>
    <w:fldSimple w:instr="PAGE   \* MERGEFORMAT">
      <w:r w:rsidR="00CC13C3">
        <w:rPr>
          <w:noProof/>
        </w:rPr>
        <w:t>5</w:t>
      </w:r>
    </w:fldSimple>
  </w:p>
  <w:p w:rsidR="005C5A87" w:rsidRDefault="005C5A87">
    <w:pPr>
      <w:pStyle w:val="ac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2518C" w:rsidRDefault="0032518C">
      <w:r>
        <w:separator/>
      </w:r>
    </w:p>
  </w:footnote>
  <w:footnote w:type="continuationSeparator" w:id="0">
    <w:p w:rsidR="0032518C" w:rsidRDefault="0032518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04234B"/>
    <w:multiLevelType w:val="hybridMultilevel"/>
    <w:tmpl w:val="E1ECB618"/>
    <w:lvl w:ilvl="0" w:tplc="70D660B8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>
    <w:nsid w:val="16043B25"/>
    <w:multiLevelType w:val="hybridMultilevel"/>
    <w:tmpl w:val="6DE44C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66140D5"/>
    <w:multiLevelType w:val="hybridMultilevel"/>
    <w:tmpl w:val="CB12ED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DE106BA"/>
    <w:multiLevelType w:val="multilevel"/>
    <w:tmpl w:val="A8287838"/>
    <w:lvl w:ilvl="0">
      <w:start w:val="1"/>
      <w:numFmt w:val="decimal"/>
      <w:lvlText w:val="%1."/>
      <w:lvlJc w:val="left"/>
      <w:pPr>
        <w:ind w:left="928" w:hanging="360"/>
      </w:pPr>
      <w:rPr>
        <w:rFonts w:ascii="Times New Roman" w:eastAsia="Calibri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495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0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26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47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43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1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81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384" w:hanging="2160"/>
      </w:pPr>
      <w:rPr>
        <w:rFonts w:hint="default"/>
      </w:rPr>
    </w:lvl>
  </w:abstractNum>
  <w:abstractNum w:abstractNumId="4">
    <w:nsid w:val="20B57EAC"/>
    <w:multiLevelType w:val="hybridMultilevel"/>
    <w:tmpl w:val="D0FAC15E"/>
    <w:lvl w:ilvl="0" w:tplc="0419000F">
      <w:start w:val="1"/>
      <w:numFmt w:val="decimal"/>
      <w:lvlText w:val="%1."/>
      <w:lvlJc w:val="left"/>
      <w:pPr>
        <w:ind w:left="2771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95604E2"/>
    <w:multiLevelType w:val="multilevel"/>
    <w:tmpl w:val="8DC0742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6">
    <w:nsid w:val="295C7934"/>
    <w:multiLevelType w:val="hybridMultilevel"/>
    <w:tmpl w:val="91ACFDE0"/>
    <w:lvl w:ilvl="0" w:tplc="75E0710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>
    <w:nsid w:val="2C8C2E28"/>
    <w:multiLevelType w:val="hybridMultilevel"/>
    <w:tmpl w:val="07C8D618"/>
    <w:lvl w:ilvl="0" w:tplc="40C88D5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>
    <w:nsid w:val="70AB1CFE"/>
    <w:multiLevelType w:val="hybridMultilevel"/>
    <w:tmpl w:val="7B76E218"/>
    <w:lvl w:ilvl="0" w:tplc="87A8B7EC">
      <w:start w:val="1"/>
      <w:numFmt w:val="decimal"/>
      <w:lvlText w:val="%1."/>
      <w:lvlJc w:val="left"/>
      <w:pPr>
        <w:ind w:left="277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>
    <w:nsid w:val="787D16CA"/>
    <w:multiLevelType w:val="hybridMultilevel"/>
    <w:tmpl w:val="E3DE5C9E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E235BB0"/>
    <w:multiLevelType w:val="hybridMultilevel"/>
    <w:tmpl w:val="548006C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F052FA5"/>
    <w:multiLevelType w:val="hybridMultilevel"/>
    <w:tmpl w:val="9FFC0A52"/>
    <w:lvl w:ilvl="0" w:tplc="17068A5E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5"/>
  </w:num>
  <w:num w:numId="2">
    <w:abstractNumId w:val="9"/>
  </w:num>
  <w:num w:numId="3">
    <w:abstractNumId w:val="1"/>
  </w:num>
  <w:num w:numId="4">
    <w:abstractNumId w:val="11"/>
  </w:num>
  <w:num w:numId="5">
    <w:abstractNumId w:val="3"/>
  </w:num>
  <w:num w:numId="6">
    <w:abstractNumId w:val="6"/>
  </w:num>
  <w:num w:numId="7">
    <w:abstractNumId w:val="0"/>
  </w:num>
  <w:num w:numId="8">
    <w:abstractNumId w:val="2"/>
  </w:num>
  <w:num w:numId="9">
    <w:abstractNumId w:val="4"/>
  </w:num>
  <w:num w:numId="10">
    <w:abstractNumId w:val="10"/>
  </w:num>
  <w:num w:numId="11">
    <w:abstractNumId w:val="7"/>
  </w:num>
  <w:num w:numId="12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attachedTemplate r:id="rId1"/>
  <w:stylePaneFormatFilter w:val="3F01"/>
  <w:defaultTabStop w:val="720"/>
  <w:drawingGridHorizontalSpacing w:val="100"/>
  <w:displayHorizontalDrawingGridEvery w:val="0"/>
  <w:displayVerticalDrawingGridEvery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docVars>
    <w:docVar w:name="date" w:val="06.01.2000"/>
    <w:docVar w:name="date_time" w:val="Дата 13.07.98; Время 16:07:40"/>
    <w:docVar w:name="departmen_index" w:val="1"/>
    <w:docVar w:name="department_index" w:val="4"/>
    <w:docVar w:name="doc_date" w:val="06.01.2000"/>
    <w:docVar w:name="due_adresat" w:val=" "/>
    <w:docVar w:name="due_person_exe" w:val="4"/>
    <w:docVar w:name="free_num" w:val="П-2"/>
    <w:docVar w:name="owner" w:val="Наша Организация"/>
    <w:docVar w:name="time" w:val="14:01"/>
  </w:docVars>
  <w:rsids>
    <w:rsidRoot w:val="0016703B"/>
    <w:rsid w:val="0000253C"/>
    <w:rsid w:val="00004AF2"/>
    <w:rsid w:val="000052C3"/>
    <w:rsid w:val="00006906"/>
    <w:rsid w:val="00012F78"/>
    <w:rsid w:val="0001391E"/>
    <w:rsid w:val="00013AFE"/>
    <w:rsid w:val="00014A9D"/>
    <w:rsid w:val="00023B7A"/>
    <w:rsid w:val="000240CA"/>
    <w:rsid w:val="00024168"/>
    <w:rsid w:val="00026E5B"/>
    <w:rsid w:val="00027478"/>
    <w:rsid w:val="00027DC8"/>
    <w:rsid w:val="00027E9E"/>
    <w:rsid w:val="0003181A"/>
    <w:rsid w:val="00032599"/>
    <w:rsid w:val="0003542B"/>
    <w:rsid w:val="00035DFA"/>
    <w:rsid w:val="0003701F"/>
    <w:rsid w:val="00040632"/>
    <w:rsid w:val="00042215"/>
    <w:rsid w:val="00043BDD"/>
    <w:rsid w:val="00043CEA"/>
    <w:rsid w:val="000445FE"/>
    <w:rsid w:val="000459EB"/>
    <w:rsid w:val="00046523"/>
    <w:rsid w:val="00047473"/>
    <w:rsid w:val="00050225"/>
    <w:rsid w:val="000523DA"/>
    <w:rsid w:val="00052939"/>
    <w:rsid w:val="00053F9A"/>
    <w:rsid w:val="00057CE2"/>
    <w:rsid w:val="00060104"/>
    <w:rsid w:val="000609A3"/>
    <w:rsid w:val="0006211E"/>
    <w:rsid w:val="00066EF4"/>
    <w:rsid w:val="00067227"/>
    <w:rsid w:val="000802AF"/>
    <w:rsid w:val="000815BD"/>
    <w:rsid w:val="00081E24"/>
    <w:rsid w:val="0008475A"/>
    <w:rsid w:val="00085B0F"/>
    <w:rsid w:val="000872FD"/>
    <w:rsid w:val="00091AA2"/>
    <w:rsid w:val="00092440"/>
    <w:rsid w:val="000943C0"/>
    <w:rsid w:val="00096D62"/>
    <w:rsid w:val="00097A06"/>
    <w:rsid w:val="000A0F8E"/>
    <w:rsid w:val="000A2953"/>
    <w:rsid w:val="000A3405"/>
    <w:rsid w:val="000A51C9"/>
    <w:rsid w:val="000A6957"/>
    <w:rsid w:val="000A6D91"/>
    <w:rsid w:val="000B0716"/>
    <w:rsid w:val="000B0A93"/>
    <w:rsid w:val="000B0B49"/>
    <w:rsid w:val="000B1A7A"/>
    <w:rsid w:val="000B35EF"/>
    <w:rsid w:val="000B44F0"/>
    <w:rsid w:val="000B5155"/>
    <w:rsid w:val="000B5768"/>
    <w:rsid w:val="000B6500"/>
    <w:rsid w:val="000C0B5B"/>
    <w:rsid w:val="000C1301"/>
    <w:rsid w:val="000C29E9"/>
    <w:rsid w:val="000C2B6C"/>
    <w:rsid w:val="000C4A36"/>
    <w:rsid w:val="000D09E8"/>
    <w:rsid w:val="000D1EED"/>
    <w:rsid w:val="000D5CF1"/>
    <w:rsid w:val="000D6887"/>
    <w:rsid w:val="000D732B"/>
    <w:rsid w:val="000E1CD3"/>
    <w:rsid w:val="000E2B7A"/>
    <w:rsid w:val="000E4FB9"/>
    <w:rsid w:val="000E64D0"/>
    <w:rsid w:val="000F0F4A"/>
    <w:rsid w:val="000F2473"/>
    <w:rsid w:val="000F26B8"/>
    <w:rsid w:val="000F288A"/>
    <w:rsid w:val="000F51F5"/>
    <w:rsid w:val="00100597"/>
    <w:rsid w:val="0010650A"/>
    <w:rsid w:val="00114E23"/>
    <w:rsid w:val="00117935"/>
    <w:rsid w:val="00120DF9"/>
    <w:rsid w:val="00121E6A"/>
    <w:rsid w:val="00122560"/>
    <w:rsid w:val="001302C0"/>
    <w:rsid w:val="00132197"/>
    <w:rsid w:val="00134CEC"/>
    <w:rsid w:val="00136970"/>
    <w:rsid w:val="001369CF"/>
    <w:rsid w:val="00137F3A"/>
    <w:rsid w:val="00140E33"/>
    <w:rsid w:val="00142823"/>
    <w:rsid w:val="001429A8"/>
    <w:rsid w:val="00145E2F"/>
    <w:rsid w:val="001465CD"/>
    <w:rsid w:val="00151D44"/>
    <w:rsid w:val="001539E1"/>
    <w:rsid w:val="001546A1"/>
    <w:rsid w:val="00155E4E"/>
    <w:rsid w:val="0015737D"/>
    <w:rsid w:val="00157F72"/>
    <w:rsid w:val="00164D8F"/>
    <w:rsid w:val="0016703B"/>
    <w:rsid w:val="0016726C"/>
    <w:rsid w:val="00173159"/>
    <w:rsid w:val="001734FD"/>
    <w:rsid w:val="00175C6E"/>
    <w:rsid w:val="001805B8"/>
    <w:rsid w:val="001832E4"/>
    <w:rsid w:val="001833E3"/>
    <w:rsid w:val="001854A5"/>
    <w:rsid w:val="00185792"/>
    <w:rsid w:val="00186ED0"/>
    <w:rsid w:val="00187456"/>
    <w:rsid w:val="00191345"/>
    <w:rsid w:val="00196A82"/>
    <w:rsid w:val="001A055B"/>
    <w:rsid w:val="001A1AA5"/>
    <w:rsid w:val="001A52BF"/>
    <w:rsid w:val="001A7607"/>
    <w:rsid w:val="001B1DB1"/>
    <w:rsid w:val="001B318B"/>
    <w:rsid w:val="001B3236"/>
    <w:rsid w:val="001B4CAC"/>
    <w:rsid w:val="001B50C7"/>
    <w:rsid w:val="001B6031"/>
    <w:rsid w:val="001B79DD"/>
    <w:rsid w:val="001C49E9"/>
    <w:rsid w:val="001C7CA4"/>
    <w:rsid w:val="001D352E"/>
    <w:rsid w:val="001D4C2A"/>
    <w:rsid w:val="001D5C2C"/>
    <w:rsid w:val="001D5C62"/>
    <w:rsid w:val="001D5E0A"/>
    <w:rsid w:val="001D5F8D"/>
    <w:rsid w:val="001D64AF"/>
    <w:rsid w:val="001D6FD9"/>
    <w:rsid w:val="001D71FD"/>
    <w:rsid w:val="001D7C3A"/>
    <w:rsid w:val="001E0B98"/>
    <w:rsid w:val="001E0EA2"/>
    <w:rsid w:val="001E13CC"/>
    <w:rsid w:val="001E25C6"/>
    <w:rsid w:val="001E4609"/>
    <w:rsid w:val="001F156D"/>
    <w:rsid w:val="001F162F"/>
    <w:rsid w:val="001F19E3"/>
    <w:rsid w:val="001F21C9"/>
    <w:rsid w:val="001F329D"/>
    <w:rsid w:val="001F35D2"/>
    <w:rsid w:val="001F40AE"/>
    <w:rsid w:val="001F65BA"/>
    <w:rsid w:val="001F7613"/>
    <w:rsid w:val="001F7D93"/>
    <w:rsid w:val="002007B3"/>
    <w:rsid w:val="00201573"/>
    <w:rsid w:val="00202174"/>
    <w:rsid w:val="0020331C"/>
    <w:rsid w:val="00205994"/>
    <w:rsid w:val="00206D5C"/>
    <w:rsid w:val="00210C23"/>
    <w:rsid w:val="002159A0"/>
    <w:rsid w:val="00215FA3"/>
    <w:rsid w:val="0022148B"/>
    <w:rsid w:val="00221E02"/>
    <w:rsid w:val="00223535"/>
    <w:rsid w:val="0023000A"/>
    <w:rsid w:val="00230012"/>
    <w:rsid w:val="00230A01"/>
    <w:rsid w:val="00233E9C"/>
    <w:rsid w:val="00234074"/>
    <w:rsid w:val="002373CE"/>
    <w:rsid w:val="0024329A"/>
    <w:rsid w:val="00244D18"/>
    <w:rsid w:val="00245300"/>
    <w:rsid w:val="00250243"/>
    <w:rsid w:val="00252858"/>
    <w:rsid w:val="00252859"/>
    <w:rsid w:val="00257CD9"/>
    <w:rsid w:val="00257FDE"/>
    <w:rsid w:val="00261CA7"/>
    <w:rsid w:val="00263242"/>
    <w:rsid w:val="002649B0"/>
    <w:rsid w:val="00265B88"/>
    <w:rsid w:val="002705D6"/>
    <w:rsid w:val="002715CF"/>
    <w:rsid w:val="00272641"/>
    <w:rsid w:val="00274C89"/>
    <w:rsid w:val="00274F83"/>
    <w:rsid w:val="00276126"/>
    <w:rsid w:val="00276B32"/>
    <w:rsid w:val="00280242"/>
    <w:rsid w:val="00280628"/>
    <w:rsid w:val="002809C6"/>
    <w:rsid w:val="00281B04"/>
    <w:rsid w:val="00281E44"/>
    <w:rsid w:val="00282BEE"/>
    <w:rsid w:val="00283BAE"/>
    <w:rsid w:val="00286263"/>
    <w:rsid w:val="00286601"/>
    <w:rsid w:val="002870D9"/>
    <w:rsid w:val="00293900"/>
    <w:rsid w:val="002954AB"/>
    <w:rsid w:val="0029636F"/>
    <w:rsid w:val="002A033A"/>
    <w:rsid w:val="002A0774"/>
    <w:rsid w:val="002A535B"/>
    <w:rsid w:val="002A5D43"/>
    <w:rsid w:val="002B0533"/>
    <w:rsid w:val="002B21A8"/>
    <w:rsid w:val="002B415C"/>
    <w:rsid w:val="002B535E"/>
    <w:rsid w:val="002B7EBD"/>
    <w:rsid w:val="002C0C3E"/>
    <w:rsid w:val="002C2094"/>
    <w:rsid w:val="002C2332"/>
    <w:rsid w:val="002C2608"/>
    <w:rsid w:val="002C2DCA"/>
    <w:rsid w:val="002C52B1"/>
    <w:rsid w:val="002C53A0"/>
    <w:rsid w:val="002C5E3D"/>
    <w:rsid w:val="002C7E28"/>
    <w:rsid w:val="002D0BF6"/>
    <w:rsid w:val="002D56A8"/>
    <w:rsid w:val="002E1575"/>
    <w:rsid w:val="002F1A0C"/>
    <w:rsid w:val="002F6F56"/>
    <w:rsid w:val="002F763C"/>
    <w:rsid w:val="00300455"/>
    <w:rsid w:val="00303068"/>
    <w:rsid w:val="003060AE"/>
    <w:rsid w:val="00306E3A"/>
    <w:rsid w:val="00307A16"/>
    <w:rsid w:val="00311CF7"/>
    <w:rsid w:val="00311D00"/>
    <w:rsid w:val="00320400"/>
    <w:rsid w:val="00320654"/>
    <w:rsid w:val="00320B26"/>
    <w:rsid w:val="00321D6A"/>
    <w:rsid w:val="003227A4"/>
    <w:rsid w:val="003230A7"/>
    <w:rsid w:val="0032518C"/>
    <w:rsid w:val="003251AD"/>
    <w:rsid w:val="00325A34"/>
    <w:rsid w:val="00326ED9"/>
    <w:rsid w:val="00327003"/>
    <w:rsid w:val="00327D24"/>
    <w:rsid w:val="00331C87"/>
    <w:rsid w:val="00332075"/>
    <w:rsid w:val="0033308F"/>
    <w:rsid w:val="003332B5"/>
    <w:rsid w:val="00334E1C"/>
    <w:rsid w:val="0033547F"/>
    <w:rsid w:val="00337F00"/>
    <w:rsid w:val="0034463A"/>
    <w:rsid w:val="00360FFF"/>
    <w:rsid w:val="003612FE"/>
    <w:rsid w:val="003621A1"/>
    <w:rsid w:val="00363C6E"/>
    <w:rsid w:val="00364E91"/>
    <w:rsid w:val="0036545B"/>
    <w:rsid w:val="0036784A"/>
    <w:rsid w:val="003756F2"/>
    <w:rsid w:val="0037628B"/>
    <w:rsid w:val="00381E35"/>
    <w:rsid w:val="00385B2B"/>
    <w:rsid w:val="00391CA5"/>
    <w:rsid w:val="00396E9D"/>
    <w:rsid w:val="00396FD7"/>
    <w:rsid w:val="0039716A"/>
    <w:rsid w:val="003A01DF"/>
    <w:rsid w:val="003A3812"/>
    <w:rsid w:val="003A4398"/>
    <w:rsid w:val="003A47CD"/>
    <w:rsid w:val="003A5E57"/>
    <w:rsid w:val="003B11F8"/>
    <w:rsid w:val="003B2038"/>
    <w:rsid w:val="003B285A"/>
    <w:rsid w:val="003B31F7"/>
    <w:rsid w:val="003B49B3"/>
    <w:rsid w:val="003B7459"/>
    <w:rsid w:val="003C3DC5"/>
    <w:rsid w:val="003C56AE"/>
    <w:rsid w:val="003C5A55"/>
    <w:rsid w:val="003D1E68"/>
    <w:rsid w:val="003D26A2"/>
    <w:rsid w:val="003D314C"/>
    <w:rsid w:val="003D41CA"/>
    <w:rsid w:val="003D4BC4"/>
    <w:rsid w:val="003D4C43"/>
    <w:rsid w:val="003D629A"/>
    <w:rsid w:val="003D6904"/>
    <w:rsid w:val="003E0B59"/>
    <w:rsid w:val="003F105F"/>
    <w:rsid w:val="003F2877"/>
    <w:rsid w:val="003F404A"/>
    <w:rsid w:val="003F40E7"/>
    <w:rsid w:val="003F57E3"/>
    <w:rsid w:val="003F6861"/>
    <w:rsid w:val="003F6C30"/>
    <w:rsid w:val="003F6FAC"/>
    <w:rsid w:val="004000CB"/>
    <w:rsid w:val="00403005"/>
    <w:rsid w:val="004049D2"/>
    <w:rsid w:val="00404CA7"/>
    <w:rsid w:val="00405FCF"/>
    <w:rsid w:val="004063EC"/>
    <w:rsid w:val="00406612"/>
    <w:rsid w:val="00410049"/>
    <w:rsid w:val="0041225A"/>
    <w:rsid w:val="004142D4"/>
    <w:rsid w:val="00414E5F"/>
    <w:rsid w:val="00415EE6"/>
    <w:rsid w:val="004175C8"/>
    <w:rsid w:val="004215E5"/>
    <w:rsid w:val="0042246C"/>
    <w:rsid w:val="0042490F"/>
    <w:rsid w:val="00424E20"/>
    <w:rsid w:val="00426861"/>
    <w:rsid w:val="00427B30"/>
    <w:rsid w:val="00430310"/>
    <w:rsid w:val="00433E44"/>
    <w:rsid w:val="00435D71"/>
    <w:rsid w:val="00441F5B"/>
    <w:rsid w:val="00445B85"/>
    <w:rsid w:val="00446E33"/>
    <w:rsid w:val="00450F1A"/>
    <w:rsid w:val="00452508"/>
    <w:rsid w:val="004571A0"/>
    <w:rsid w:val="0045758C"/>
    <w:rsid w:val="00460947"/>
    <w:rsid w:val="00460E05"/>
    <w:rsid w:val="004625D7"/>
    <w:rsid w:val="00465BF5"/>
    <w:rsid w:val="00465CDE"/>
    <w:rsid w:val="0046735E"/>
    <w:rsid w:val="0046781C"/>
    <w:rsid w:val="00467C4B"/>
    <w:rsid w:val="004712B8"/>
    <w:rsid w:val="004719F8"/>
    <w:rsid w:val="00472AB7"/>
    <w:rsid w:val="00473DBB"/>
    <w:rsid w:val="00476810"/>
    <w:rsid w:val="00477DAF"/>
    <w:rsid w:val="00480160"/>
    <w:rsid w:val="00483219"/>
    <w:rsid w:val="004836EA"/>
    <w:rsid w:val="0048542E"/>
    <w:rsid w:val="0049540C"/>
    <w:rsid w:val="00497661"/>
    <w:rsid w:val="004A089F"/>
    <w:rsid w:val="004A747B"/>
    <w:rsid w:val="004B1F94"/>
    <w:rsid w:val="004B26C1"/>
    <w:rsid w:val="004C0AD2"/>
    <w:rsid w:val="004C1FE7"/>
    <w:rsid w:val="004C30EC"/>
    <w:rsid w:val="004C4897"/>
    <w:rsid w:val="004C6E0D"/>
    <w:rsid w:val="004D33B8"/>
    <w:rsid w:val="004E131F"/>
    <w:rsid w:val="004E4233"/>
    <w:rsid w:val="004E487A"/>
    <w:rsid w:val="004E6BBC"/>
    <w:rsid w:val="004F3FC1"/>
    <w:rsid w:val="004F5DAE"/>
    <w:rsid w:val="004F632F"/>
    <w:rsid w:val="004F6F19"/>
    <w:rsid w:val="00501E51"/>
    <w:rsid w:val="005030D0"/>
    <w:rsid w:val="00504461"/>
    <w:rsid w:val="00504ED4"/>
    <w:rsid w:val="00505BC1"/>
    <w:rsid w:val="00511EF9"/>
    <w:rsid w:val="0051701D"/>
    <w:rsid w:val="00517723"/>
    <w:rsid w:val="00517D74"/>
    <w:rsid w:val="00517E29"/>
    <w:rsid w:val="00522903"/>
    <w:rsid w:val="00524280"/>
    <w:rsid w:val="00525961"/>
    <w:rsid w:val="00526212"/>
    <w:rsid w:val="0052779D"/>
    <w:rsid w:val="005334FC"/>
    <w:rsid w:val="005402C2"/>
    <w:rsid w:val="00541E04"/>
    <w:rsid w:val="00542304"/>
    <w:rsid w:val="005442EC"/>
    <w:rsid w:val="00550125"/>
    <w:rsid w:val="00551C28"/>
    <w:rsid w:val="005562F8"/>
    <w:rsid w:val="0055716E"/>
    <w:rsid w:val="00557CA3"/>
    <w:rsid w:val="00557E8F"/>
    <w:rsid w:val="00562BB5"/>
    <w:rsid w:val="00564639"/>
    <w:rsid w:val="005653B5"/>
    <w:rsid w:val="005657E4"/>
    <w:rsid w:val="0057033A"/>
    <w:rsid w:val="005826C7"/>
    <w:rsid w:val="00582866"/>
    <w:rsid w:val="00587CCF"/>
    <w:rsid w:val="00591589"/>
    <w:rsid w:val="005927BF"/>
    <w:rsid w:val="00593BBC"/>
    <w:rsid w:val="00596DEE"/>
    <w:rsid w:val="005A4D8C"/>
    <w:rsid w:val="005A5B61"/>
    <w:rsid w:val="005A5FF4"/>
    <w:rsid w:val="005A7702"/>
    <w:rsid w:val="005A78C9"/>
    <w:rsid w:val="005B1946"/>
    <w:rsid w:val="005B2DB3"/>
    <w:rsid w:val="005B34BF"/>
    <w:rsid w:val="005B4ACC"/>
    <w:rsid w:val="005B4C0D"/>
    <w:rsid w:val="005B53E2"/>
    <w:rsid w:val="005B5E0D"/>
    <w:rsid w:val="005B6BFA"/>
    <w:rsid w:val="005C0653"/>
    <w:rsid w:val="005C281F"/>
    <w:rsid w:val="005C4FAE"/>
    <w:rsid w:val="005C52EE"/>
    <w:rsid w:val="005C5A87"/>
    <w:rsid w:val="005C5E6B"/>
    <w:rsid w:val="005C7891"/>
    <w:rsid w:val="005D0ECE"/>
    <w:rsid w:val="005D25C4"/>
    <w:rsid w:val="005D7CA2"/>
    <w:rsid w:val="005D7CE4"/>
    <w:rsid w:val="005E3237"/>
    <w:rsid w:val="005E3B47"/>
    <w:rsid w:val="005E6880"/>
    <w:rsid w:val="005F00C6"/>
    <w:rsid w:val="005F04D0"/>
    <w:rsid w:val="005F0674"/>
    <w:rsid w:val="005F2B99"/>
    <w:rsid w:val="005F5712"/>
    <w:rsid w:val="00600EBE"/>
    <w:rsid w:val="006017EA"/>
    <w:rsid w:val="006035E3"/>
    <w:rsid w:val="00607C6D"/>
    <w:rsid w:val="00610942"/>
    <w:rsid w:val="0061298B"/>
    <w:rsid w:val="00612D40"/>
    <w:rsid w:val="00614C96"/>
    <w:rsid w:val="00614FE6"/>
    <w:rsid w:val="00614FEB"/>
    <w:rsid w:val="006162F3"/>
    <w:rsid w:val="00624608"/>
    <w:rsid w:val="00626366"/>
    <w:rsid w:val="006264A2"/>
    <w:rsid w:val="0063037A"/>
    <w:rsid w:val="00633F83"/>
    <w:rsid w:val="00641155"/>
    <w:rsid w:val="00641596"/>
    <w:rsid w:val="00646445"/>
    <w:rsid w:val="00646E0D"/>
    <w:rsid w:val="00651FA4"/>
    <w:rsid w:val="00653993"/>
    <w:rsid w:val="00656BA5"/>
    <w:rsid w:val="00657832"/>
    <w:rsid w:val="0066141F"/>
    <w:rsid w:val="00663BB8"/>
    <w:rsid w:val="0066418D"/>
    <w:rsid w:val="0066422F"/>
    <w:rsid w:val="006657E9"/>
    <w:rsid w:val="00666330"/>
    <w:rsid w:val="00667727"/>
    <w:rsid w:val="006703AC"/>
    <w:rsid w:val="00672966"/>
    <w:rsid w:val="00676336"/>
    <w:rsid w:val="006769D8"/>
    <w:rsid w:val="00681149"/>
    <w:rsid w:val="00681B52"/>
    <w:rsid w:val="00682842"/>
    <w:rsid w:val="006828D2"/>
    <w:rsid w:val="006836D9"/>
    <w:rsid w:val="00684FA0"/>
    <w:rsid w:val="00685A98"/>
    <w:rsid w:val="00685B24"/>
    <w:rsid w:val="00690797"/>
    <w:rsid w:val="00691C4B"/>
    <w:rsid w:val="006924B8"/>
    <w:rsid w:val="00692927"/>
    <w:rsid w:val="00694191"/>
    <w:rsid w:val="006941D8"/>
    <w:rsid w:val="00696650"/>
    <w:rsid w:val="00697415"/>
    <w:rsid w:val="006A03BF"/>
    <w:rsid w:val="006A20A2"/>
    <w:rsid w:val="006A25A1"/>
    <w:rsid w:val="006A34D5"/>
    <w:rsid w:val="006A457B"/>
    <w:rsid w:val="006A604C"/>
    <w:rsid w:val="006A6B76"/>
    <w:rsid w:val="006B017C"/>
    <w:rsid w:val="006B07D4"/>
    <w:rsid w:val="006B77E2"/>
    <w:rsid w:val="006B7A38"/>
    <w:rsid w:val="006C009E"/>
    <w:rsid w:val="006C1CF1"/>
    <w:rsid w:val="006C38C6"/>
    <w:rsid w:val="006C4868"/>
    <w:rsid w:val="006C5E5E"/>
    <w:rsid w:val="006C643E"/>
    <w:rsid w:val="006C65F5"/>
    <w:rsid w:val="006D0743"/>
    <w:rsid w:val="006D1153"/>
    <w:rsid w:val="006D43A3"/>
    <w:rsid w:val="006D4904"/>
    <w:rsid w:val="006D4DCB"/>
    <w:rsid w:val="006D6D59"/>
    <w:rsid w:val="006E15BB"/>
    <w:rsid w:val="006E2FF5"/>
    <w:rsid w:val="006E31F2"/>
    <w:rsid w:val="006E33CF"/>
    <w:rsid w:val="006E4601"/>
    <w:rsid w:val="006E4A3D"/>
    <w:rsid w:val="006E56F3"/>
    <w:rsid w:val="006E61BC"/>
    <w:rsid w:val="006F0C5E"/>
    <w:rsid w:val="006F27CE"/>
    <w:rsid w:val="006F2C7D"/>
    <w:rsid w:val="006F41DC"/>
    <w:rsid w:val="006F4308"/>
    <w:rsid w:val="00700640"/>
    <w:rsid w:val="00700652"/>
    <w:rsid w:val="0070284D"/>
    <w:rsid w:val="00705F9D"/>
    <w:rsid w:val="00706ABA"/>
    <w:rsid w:val="007108AD"/>
    <w:rsid w:val="00714A45"/>
    <w:rsid w:val="00715634"/>
    <w:rsid w:val="00717471"/>
    <w:rsid w:val="00717F35"/>
    <w:rsid w:val="00720136"/>
    <w:rsid w:val="00722704"/>
    <w:rsid w:val="00724D0B"/>
    <w:rsid w:val="007252DD"/>
    <w:rsid w:val="007255D1"/>
    <w:rsid w:val="00727AC8"/>
    <w:rsid w:val="00727B9D"/>
    <w:rsid w:val="00730D28"/>
    <w:rsid w:val="00731291"/>
    <w:rsid w:val="00732702"/>
    <w:rsid w:val="00737968"/>
    <w:rsid w:val="007421A0"/>
    <w:rsid w:val="007428DF"/>
    <w:rsid w:val="00742C3C"/>
    <w:rsid w:val="0074416C"/>
    <w:rsid w:val="00744E24"/>
    <w:rsid w:val="007463FC"/>
    <w:rsid w:val="00751E11"/>
    <w:rsid w:val="00752323"/>
    <w:rsid w:val="0075421E"/>
    <w:rsid w:val="007575EF"/>
    <w:rsid w:val="00767242"/>
    <w:rsid w:val="00772E7D"/>
    <w:rsid w:val="007734A8"/>
    <w:rsid w:val="00774BE1"/>
    <w:rsid w:val="007764E7"/>
    <w:rsid w:val="007869D5"/>
    <w:rsid w:val="007916EF"/>
    <w:rsid w:val="00794127"/>
    <w:rsid w:val="00795365"/>
    <w:rsid w:val="00795939"/>
    <w:rsid w:val="007967DF"/>
    <w:rsid w:val="007978AA"/>
    <w:rsid w:val="00797A5E"/>
    <w:rsid w:val="007A1252"/>
    <w:rsid w:val="007A14CB"/>
    <w:rsid w:val="007A5737"/>
    <w:rsid w:val="007A7E20"/>
    <w:rsid w:val="007B2433"/>
    <w:rsid w:val="007B59C9"/>
    <w:rsid w:val="007B5AB2"/>
    <w:rsid w:val="007B5EA6"/>
    <w:rsid w:val="007B7E2C"/>
    <w:rsid w:val="007C0D1E"/>
    <w:rsid w:val="007C6584"/>
    <w:rsid w:val="007C6AEE"/>
    <w:rsid w:val="007D07AC"/>
    <w:rsid w:val="007D2C21"/>
    <w:rsid w:val="007D355A"/>
    <w:rsid w:val="007D3E07"/>
    <w:rsid w:val="007D66DB"/>
    <w:rsid w:val="007E2B93"/>
    <w:rsid w:val="007E622C"/>
    <w:rsid w:val="007F0FED"/>
    <w:rsid w:val="007F156C"/>
    <w:rsid w:val="007F2AD0"/>
    <w:rsid w:val="007F333E"/>
    <w:rsid w:val="007F61FC"/>
    <w:rsid w:val="00805E56"/>
    <w:rsid w:val="00807B84"/>
    <w:rsid w:val="00807BA8"/>
    <w:rsid w:val="00812E9C"/>
    <w:rsid w:val="00812F89"/>
    <w:rsid w:val="00814B70"/>
    <w:rsid w:val="00815D67"/>
    <w:rsid w:val="0082024C"/>
    <w:rsid w:val="00821C88"/>
    <w:rsid w:val="00822D1A"/>
    <w:rsid w:val="008237D8"/>
    <w:rsid w:val="00824CF5"/>
    <w:rsid w:val="00834F32"/>
    <w:rsid w:val="008353C2"/>
    <w:rsid w:val="0083758A"/>
    <w:rsid w:val="00844A90"/>
    <w:rsid w:val="00844AB1"/>
    <w:rsid w:val="00844BF2"/>
    <w:rsid w:val="00846593"/>
    <w:rsid w:val="00847B2E"/>
    <w:rsid w:val="008502B2"/>
    <w:rsid w:val="00854382"/>
    <w:rsid w:val="008573E2"/>
    <w:rsid w:val="00857EEE"/>
    <w:rsid w:val="00860100"/>
    <w:rsid w:val="00861779"/>
    <w:rsid w:val="00871D58"/>
    <w:rsid w:val="00871D99"/>
    <w:rsid w:val="00877381"/>
    <w:rsid w:val="0087762C"/>
    <w:rsid w:val="00881203"/>
    <w:rsid w:val="008813E2"/>
    <w:rsid w:val="008845B4"/>
    <w:rsid w:val="00885246"/>
    <w:rsid w:val="00885B67"/>
    <w:rsid w:val="008914F1"/>
    <w:rsid w:val="00891624"/>
    <w:rsid w:val="008916D3"/>
    <w:rsid w:val="00891EFB"/>
    <w:rsid w:val="00895A74"/>
    <w:rsid w:val="008960E7"/>
    <w:rsid w:val="008A1726"/>
    <w:rsid w:val="008A2019"/>
    <w:rsid w:val="008A2F04"/>
    <w:rsid w:val="008A3179"/>
    <w:rsid w:val="008A4B6E"/>
    <w:rsid w:val="008B0663"/>
    <w:rsid w:val="008B0EC1"/>
    <w:rsid w:val="008B6737"/>
    <w:rsid w:val="008C1367"/>
    <w:rsid w:val="008C29B8"/>
    <w:rsid w:val="008C33C0"/>
    <w:rsid w:val="008C3443"/>
    <w:rsid w:val="008C4033"/>
    <w:rsid w:val="008C4308"/>
    <w:rsid w:val="008C4503"/>
    <w:rsid w:val="008C71AA"/>
    <w:rsid w:val="008D22E6"/>
    <w:rsid w:val="008D51CE"/>
    <w:rsid w:val="008D79BF"/>
    <w:rsid w:val="008E3A54"/>
    <w:rsid w:val="008E409E"/>
    <w:rsid w:val="008E5CF8"/>
    <w:rsid w:val="008E7822"/>
    <w:rsid w:val="008F1D0D"/>
    <w:rsid w:val="008F229C"/>
    <w:rsid w:val="008F309C"/>
    <w:rsid w:val="008F358B"/>
    <w:rsid w:val="008F7288"/>
    <w:rsid w:val="008F78E8"/>
    <w:rsid w:val="008F7A7D"/>
    <w:rsid w:val="00901579"/>
    <w:rsid w:val="00901D47"/>
    <w:rsid w:val="00902232"/>
    <w:rsid w:val="00902420"/>
    <w:rsid w:val="00902EBF"/>
    <w:rsid w:val="009072AF"/>
    <w:rsid w:val="009121B7"/>
    <w:rsid w:val="0091490E"/>
    <w:rsid w:val="00915654"/>
    <w:rsid w:val="00916CFA"/>
    <w:rsid w:val="00923919"/>
    <w:rsid w:val="00923B6E"/>
    <w:rsid w:val="00931332"/>
    <w:rsid w:val="00932CE9"/>
    <w:rsid w:val="00934B5B"/>
    <w:rsid w:val="00935A03"/>
    <w:rsid w:val="00936A12"/>
    <w:rsid w:val="00940F44"/>
    <w:rsid w:val="0094139D"/>
    <w:rsid w:val="00942904"/>
    <w:rsid w:val="009454A6"/>
    <w:rsid w:val="00945736"/>
    <w:rsid w:val="00947518"/>
    <w:rsid w:val="00950ABA"/>
    <w:rsid w:val="009528EF"/>
    <w:rsid w:val="00953E46"/>
    <w:rsid w:val="009540AB"/>
    <w:rsid w:val="00956757"/>
    <w:rsid w:val="00956C2A"/>
    <w:rsid w:val="00960037"/>
    <w:rsid w:val="0096387C"/>
    <w:rsid w:val="00963984"/>
    <w:rsid w:val="00963C8B"/>
    <w:rsid w:val="00964D2C"/>
    <w:rsid w:val="00972287"/>
    <w:rsid w:val="0097475F"/>
    <w:rsid w:val="00983353"/>
    <w:rsid w:val="009861E7"/>
    <w:rsid w:val="00987953"/>
    <w:rsid w:val="00992D43"/>
    <w:rsid w:val="00994165"/>
    <w:rsid w:val="009A0EA0"/>
    <w:rsid w:val="009A1722"/>
    <w:rsid w:val="009A2759"/>
    <w:rsid w:val="009A4DC3"/>
    <w:rsid w:val="009B031E"/>
    <w:rsid w:val="009B1394"/>
    <w:rsid w:val="009B18D6"/>
    <w:rsid w:val="009B3125"/>
    <w:rsid w:val="009B4BAE"/>
    <w:rsid w:val="009C0D73"/>
    <w:rsid w:val="009C526E"/>
    <w:rsid w:val="009C5B11"/>
    <w:rsid w:val="009C5BE6"/>
    <w:rsid w:val="009C72A3"/>
    <w:rsid w:val="009D4465"/>
    <w:rsid w:val="009D6969"/>
    <w:rsid w:val="009D6F2D"/>
    <w:rsid w:val="009D7607"/>
    <w:rsid w:val="009E049E"/>
    <w:rsid w:val="009E0AAA"/>
    <w:rsid w:val="009E1807"/>
    <w:rsid w:val="009E23B7"/>
    <w:rsid w:val="009E3F14"/>
    <w:rsid w:val="009E55CC"/>
    <w:rsid w:val="009E58D2"/>
    <w:rsid w:val="009F0793"/>
    <w:rsid w:val="009F186C"/>
    <w:rsid w:val="009F188B"/>
    <w:rsid w:val="009F3BCD"/>
    <w:rsid w:val="009F4658"/>
    <w:rsid w:val="009F46D1"/>
    <w:rsid w:val="009F4BA5"/>
    <w:rsid w:val="009F6404"/>
    <w:rsid w:val="009F65D4"/>
    <w:rsid w:val="009F6B85"/>
    <w:rsid w:val="00A00795"/>
    <w:rsid w:val="00A013B1"/>
    <w:rsid w:val="00A02B51"/>
    <w:rsid w:val="00A035BC"/>
    <w:rsid w:val="00A03E3D"/>
    <w:rsid w:val="00A06318"/>
    <w:rsid w:val="00A07272"/>
    <w:rsid w:val="00A10040"/>
    <w:rsid w:val="00A127B2"/>
    <w:rsid w:val="00A14744"/>
    <w:rsid w:val="00A148DD"/>
    <w:rsid w:val="00A16E6B"/>
    <w:rsid w:val="00A16EAD"/>
    <w:rsid w:val="00A232EB"/>
    <w:rsid w:val="00A2558F"/>
    <w:rsid w:val="00A2724E"/>
    <w:rsid w:val="00A305B5"/>
    <w:rsid w:val="00A31304"/>
    <w:rsid w:val="00A3404A"/>
    <w:rsid w:val="00A372D2"/>
    <w:rsid w:val="00A410B8"/>
    <w:rsid w:val="00A41B3C"/>
    <w:rsid w:val="00A42015"/>
    <w:rsid w:val="00A425E5"/>
    <w:rsid w:val="00A43842"/>
    <w:rsid w:val="00A43DB0"/>
    <w:rsid w:val="00A464F7"/>
    <w:rsid w:val="00A47300"/>
    <w:rsid w:val="00A47711"/>
    <w:rsid w:val="00A50294"/>
    <w:rsid w:val="00A50419"/>
    <w:rsid w:val="00A509CC"/>
    <w:rsid w:val="00A54CF9"/>
    <w:rsid w:val="00A568B0"/>
    <w:rsid w:val="00A6080D"/>
    <w:rsid w:val="00A61252"/>
    <w:rsid w:val="00A64B06"/>
    <w:rsid w:val="00A756A8"/>
    <w:rsid w:val="00A75B4B"/>
    <w:rsid w:val="00A76E03"/>
    <w:rsid w:val="00A852F4"/>
    <w:rsid w:val="00A86587"/>
    <w:rsid w:val="00A86A2B"/>
    <w:rsid w:val="00A91E43"/>
    <w:rsid w:val="00A936FF"/>
    <w:rsid w:val="00A97561"/>
    <w:rsid w:val="00AA0C36"/>
    <w:rsid w:val="00AA1725"/>
    <w:rsid w:val="00AA3E07"/>
    <w:rsid w:val="00AB16E9"/>
    <w:rsid w:val="00AB6DA0"/>
    <w:rsid w:val="00AC3676"/>
    <w:rsid w:val="00AC55BB"/>
    <w:rsid w:val="00AC63DE"/>
    <w:rsid w:val="00AC78C3"/>
    <w:rsid w:val="00AD5311"/>
    <w:rsid w:val="00AD578C"/>
    <w:rsid w:val="00AE15FC"/>
    <w:rsid w:val="00AE1932"/>
    <w:rsid w:val="00AE1F0B"/>
    <w:rsid w:val="00AE29AB"/>
    <w:rsid w:val="00AE2D90"/>
    <w:rsid w:val="00AE36C2"/>
    <w:rsid w:val="00AE46FA"/>
    <w:rsid w:val="00AE642D"/>
    <w:rsid w:val="00AF1356"/>
    <w:rsid w:val="00AF1C2B"/>
    <w:rsid w:val="00AF62FA"/>
    <w:rsid w:val="00B003C7"/>
    <w:rsid w:val="00B00C26"/>
    <w:rsid w:val="00B010A9"/>
    <w:rsid w:val="00B01D30"/>
    <w:rsid w:val="00B03A9C"/>
    <w:rsid w:val="00B075C8"/>
    <w:rsid w:val="00B12A9B"/>
    <w:rsid w:val="00B13BE4"/>
    <w:rsid w:val="00B1401D"/>
    <w:rsid w:val="00B160FB"/>
    <w:rsid w:val="00B22F81"/>
    <w:rsid w:val="00B259BC"/>
    <w:rsid w:val="00B26957"/>
    <w:rsid w:val="00B26A63"/>
    <w:rsid w:val="00B27BA3"/>
    <w:rsid w:val="00B3026B"/>
    <w:rsid w:val="00B32B3D"/>
    <w:rsid w:val="00B352B9"/>
    <w:rsid w:val="00B35C2F"/>
    <w:rsid w:val="00B37FCF"/>
    <w:rsid w:val="00B40246"/>
    <w:rsid w:val="00B4083D"/>
    <w:rsid w:val="00B41DB6"/>
    <w:rsid w:val="00B42BF0"/>
    <w:rsid w:val="00B43B07"/>
    <w:rsid w:val="00B4476A"/>
    <w:rsid w:val="00B44869"/>
    <w:rsid w:val="00B45CF8"/>
    <w:rsid w:val="00B47210"/>
    <w:rsid w:val="00B50CBA"/>
    <w:rsid w:val="00B51816"/>
    <w:rsid w:val="00B54B6A"/>
    <w:rsid w:val="00B57066"/>
    <w:rsid w:val="00B604B5"/>
    <w:rsid w:val="00B60AD0"/>
    <w:rsid w:val="00B63564"/>
    <w:rsid w:val="00B665E9"/>
    <w:rsid w:val="00B67FA4"/>
    <w:rsid w:val="00B70E9C"/>
    <w:rsid w:val="00B710C9"/>
    <w:rsid w:val="00B72DB1"/>
    <w:rsid w:val="00B74479"/>
    <w:rsid w:val="00B7490C"/>
    <w:rsid w:val="00B74A6F"/>
    <w:rsid w:val="00B74F73"/>
    <w:rsid w:val="00B7500B"/>
    <w:rsid w:val="00B75C03"/>
    <w:rsid w:val="00B804FF"/>
    <w:rsid w:val="00B8060E"/>
    <w:rsid w:val="00B82AB7"/>
    <w:rsid w:val="00B84465"/>
    <w:rsid w:val="00B846DC"/>
    <w:rsid w:val="00B86BA5"/>
    <w:rsid w:val="00B903E5"/>
    <w:rsid w:val="00B905F2"/>
    <w:rsid w:val="00B90843"/>
    <w:rsid w:val="00B90851"/>
    <w:rsid w:val="00B9182F"/>
    <w:rsid w:val="00B93852"/>
    <w:rsid w:val="00B93BFE"/>
    <w:rsid w:val="00B952E5"/>
    <w:rsid w:val="00B9623C"/>
    <w:rsid w:val="00B9635F"/>
    <w:rsid w:val="00B96E4B"/>
    <w:rsid w:val="00BA14CE"/>
    <w:rsid w:val="00BA29C2"/>
    <w:rsid w:val="00BA34AB"/>
    <w:rsid w:val="00BA3951"/>
    <w:rsid w:val="00BA3EE0"/>
    <w:rsid w:val="00BA7A05"/>
    <w:rsid w:val="00BB3EB2"/>
    <w:rsid w:val="00BB415D"/>
    <w:rsid w:val="00BB4FE5"/>
    <w:rsid w:val="00BB62A8"/>
    <w:rsid w:val="00BB77D6"/>
    <w:rsid w:val="00BC1262"/>
    <w:rsid w:val="00BC254B"/>
    <w:rsid w:val="00BC29FC"/>
    <w:rsid w:val="00BC4B3B"/>
    <w:rsid w:val="00BC50BB"/>
    <w:rsid w:val="00BD16A5"/>
    <w:rsid w:val="00BD1F91"/>
    <w:rsid w:val="00BD2805"/>
    <w:rsid w:val="00BE50EA"/>
    <w:rsid w:val="00BE5DB9"/>
    <w:rsid w:val="00BE7859"/>
    <w:rsid w:val="00BF1447"/>
    <w:rsid w:val="00BF25B5"/>
    <w:rsid w:val="00BF3EEB"/>
    <w:rsid w:val="00BF409D"/>
    <w:rsid w:val="00BF5551"/>
    <w:rsid w:val="00BF5734"/>
    <w:rsid w:val="00C00756"/>
    <w:rsid w:val="00C008F3"/>
    <w:rsid w:val="00C019F1"/>
    <w:rsid w:val="00C04800"/>
    <w:rsid w:val="00C07E10"/>
    <w:rsid w:val="00C10B58"/>
    <w:rsid w:val="00C10D3E"/>
    <w:rsid w:val="00C11182"/>
    <w:rsid w:val="00C13427"/>
    <w:rsid w:val="00C1574E"/>
    <w:rsid w:val="00C157D0"/>
    <w:rsid w:val="00C16388"/>
    <w:rsid w:val="00C1660D"/>
    <w:rsid w:val="00C17601"/>
    <w:rsid w:val="00C17CCA"/>
    <w:rsid w:val="00C24E4C"/>
    <w:rsid w:val="00C25E2F"/>
    <w:rsid w:val="00C263C5"/>
    <w:rsid w:val="00C272B0"/>
    <w:rsid w:val="00C32D5C"/>
    <w:rsid w:val="00C33313"/>
    <w:rsid w:val="00C37A6A"/>
    <w:rsid w:val="00C37C0B"/>
    <w:rsid w:val="00C414CE"/>
    <w:rsid w:val="00C41577"/>
    <w:rsid w:val="00C47956"/>
    <w:rsid w:val="00C47F6E"/>
    <w:rsid w:val="00C50BD7"/>
    <w:rsid w:val="00C512BF"/>
    <w:rsid w:val="00C5170D"/>
    <w:rsid w:val="00C524B9"/>
    <w:rsid w:val="00C5358A"/>
    <w:rsid w:val="00C57FC4"/>
    <w:rsid w:val="00C626A6"/>
    <w:rsid w:val="00C63537"/>
    <w:rsid w:val="00C64B43"/>
    <w:rsid w:val="00C6697D"/>
    <w:rsid w:val="00C66C11"/>
    <w:rsid w:val="00C731E9"/>
    <w:rsid w:val="00C7383C"/>
    <w:rsid w:val="00C753EB"/>
    <w:rsid w:val="00C77335"/>
    <w:rsid w:val="00C800B6"/>
    <w:rsid w:val="00C8027D"/>
    <w:rsid w:val="00C8145C"/>
    <w:rsid w:val="00C82C41"/>
    <w:rsid w:val="00C84F55"/>
    <w:rsid w:val="00C94D15"/>
    <w:rsid w:val="00C96BDF"/>
    <w:rsid w:val="00C97445"/>
    <w:rsid w:val="00CA0783"/>
    <w:rsid w:val="00CA169F"/>
    <w:rsid w:val="00CA66C4"/>
    <w:rsid w:val="00CA73A8"/>
    <w:rsid w:val="00CA75A5"/>
    <w:rsid w:val="00CA7E4B"/>
    <w:rsid w:val="00CB0AA6"/>
    <w:rsid w:val="00CB44DB"/>
    <w:rsid w:val="00CB6395"/>
    <w:rsid w:val="00CC07F1"/>
    <w:rsid w:val="00CC0AB0"/>
    <w:rsid w:val="00CC12A9"/>
    <w:rsid w:val="00CC13C3"/>
    <w:rsid w:val="00CC1DFE"/>
    <w:rsid w:val="00CC2B40"/>
    <w:rsid w:val="00CC5AD4"/>
    <w:rsid w:val="00CC6BFA"/>
    <w:rsid w:val="00CD0F77"/>
    <w:rsid w:val="00CD1819"/>
    <w:rsid w:val="00CE0CE5"/>
    <w:rsid w:val="00CE0E1A"/>
    <w:rsid w:val="00CE1458"/>
    <w:rsid w:val="00CE1C30"/>
    <w:rsid w:val="00CE1F46"/>
    <w:rsid w:val="00CE28B8"/>
    <w:rsid w:val="00CE2E0C"/>
    <w:rsid w:val="00CE46AC"/>
    <w:rsid w:val="00CE7478"/>
    <w:rsid w:val="00CE7EAE"/>
    <w:rsid w:val="00CF0219"/>
    <w:rsid w:val="00CF417B"/>
    <w:rsid w:val="00CF5E4A"/>
    <w:rsid w:val="00CF71AC"/>
    <w:rsid w:val="00D00347"/>
    <w:rsid w:val="00D02E7D"/>
    <w:rsid w:val="00D060AB"/>
    <w:rsid w:val="00D06DA5"/>
    <w:rsid w:val="00D10A27"/>
    <w:rsid w:val="00D13584"/>
    <w:rsid w:val="00D149A1"/>
    <w:rsid w:val="00D15EF7"/>
    <w:rsid w:val="00D21C78"/>
    <w:rsid w:val="00D223EA"/>
    <w:rsid w:val="00D260AC"/>
    <w:rsid w:val="00D26AFC"/>
    <w:rsid w:val="00D3128C"/>
    <w:rsid w:val="00D3464C"/>
    <w:rsid w:val="00D3767D"/>
    <w:rsid w:val="00D37BC9"/>
    <w:rsid w:val="00D407F0"/>
    <w:rsid w:val="00D4095E"/>
    <w:rsid w:val="00D5031F"/>
    <w:rsid w:val="00D51558"/>
    <w:rsid w:val="00D52121"/>
    <w:rsid w:val="00D53667"/>
    <w:rsid w:val="00D53EC0"/>
    <w:rsid w:val="00D55039"/>
    <w:rsid w:val="00D56634"/>
    <w:rsid w:val="00D57DDA"/>
    <w:rsid w:val="00D6211B"/>
    <w:rsid w:val="00D63352"/>
    <w:rsid w:val="00D6400B"/>
    <w:rsid w:val="00D64944"/>
    <w:rsid w:val="00D650C5"/>
    <w:rsid w:val="00D67602"/>
    <w:rsid w:val="00D712D3"/>
    <w:rsid w:val="00D722FC"/>
    <w:rsid w:val="00D727FB"/>
    <w:rsid w:val="00D753A3"/>
    <w:rsid w:val="00D76104"/>
    <w:rsid w:val="00D764B9"/>
    <w:rsid w:val="00D77C57"/>
    <w:rsid w:val="00D77F2E"/>
    <w:rsid w:val="00D80292"/>
    <w:rsid w:val="00D81D6A"/>
    <w:rsid w:val="00D8214B"/>
    <w:rsid w:val="00D86478"/>
    <w:rsid w:val="00D87978"/>
    <w:rsid w:val="00D95139"/>
    <w:rsid w:val="00D95A7E"/>
    <w:rsid w:val="00D97EF2"/>
    <w:rsid w:val="00DA0E0B"/>
    <w:rsid w:val="00DA30EC"/>
    <w:rsid w:val="00DA3CE9"/>
    <w:rsid w:val="00DA4051"/>
    <w:rsid w:val="00DA5DD5"/>
    <w:rsid w:val="00DA6A89"/>
    <w:rsid w:val="00DA6D6C"/>
    <w:rsid w:val="00DA7C4D"/>
    <w:rsid w:val="00DB1CB4"/>
    <w:rsid w:val="00DB582A"/>
    <w:rsid w:val="00DB73C8"/>
    <w:rsid w:val="00DC0024"/>
    <w:rsid w:val="00DC2FA2"/>
    <w:rsid w:val="00DC61CE"/>
    <w:rsid w:val="00DC6F30"/>
    <w:rsid w:val="00DC7141"/>
    <w:rsid w:val="00DD0E6F"/>
    <w:rsid w:val="00DD1ADC"/>
    <w:rsid w:val="00DE0333"/>
    <w:rsid w:val="00DE1871"/>
    <w:rsid w:val="00DE402A"/>
    <w:rsid w:val="00DE5ACF"/>
    <w:rsid w:val="00DE5FDA"/>
    <w:rsid w:val="00DF11FA"/>
    <w:rsid w:val="00DF2C31"/>
    <w:rsid w:val="00DF5CF5"/>
    <w:rsid w:val="00DF6180"/>
    <w:rsid w:val="00E001E6"/>
    <w:rsid w:val="00E00CEB"/>
    <w:rsid w:val="00E00E0D"/>
    <w:rsid w:val="00E0116E"/>
    <w:rsid w:val="00E03592"/>
    <w:rsid w:val="00E04B2D"/>
    <w:rsid w:val="00E100D7"/>
    <w:rsid w:val="00E10C01"/>
    <w:rsid w:val="00E14CFE"/>
    <w:rsid w:val="00E150DB"/>
    <w:rsid w:val="00E2175E"/>
    <w:rsid w:val="00E21E18"/>
    <w:rsid w:val="00E23701"/>
    <w:rsid w:val="00E30FD8"/>
    <w:rsid w:val="00E3132E"/>
    <w:rsid w:val="00E329D4"/>
    <w:rsid w:val="00E33B96"/>
    <w:rsid w:val="00E35687"/>
    <w:rsid w:val="00E36186"/>
    <w:rsid w:val="00E36626"/>
    <w:rsid w:val="00E36E46"/>
    <w:rsid w:val="00E37C78"/>
    <w:rsid w:val="00E40512"/>
    <w:rsid w:val="00E42D2A"/>
    <w:rsid w:val="00E45954"/>
    <w:rsid w:val="00E45AAA"/>
    <w:rsid w:val="00E46792"/>
    <w:rsid w:val="00E5353A"/>
    <w:rsid w:val="00E5367D"/>
    <w:rsid w:val="00E53F93"/>
    <w:rsid w:val="00E56F0E"/>
    <w:rsid w:val="00E63A53"/>
    <w:rsid w:val="00E64B1A"/>
    <w:rsid w:val="00E663DB"/>
    <w:rsid w:val="00E674B5"/>
    <w:rsid w:val="00E67B29"/>
    <w:rsid w:val="00E809FE"/>
    <w:rsid w:val="00E80DF6"/>
    <w:rsid w:val="00E83B5B"/>
    <w:rsid w:val="00E83DE3"/>
    <w:rsid w:val="00E86A02"/>
    <w:rsid w:val="00E9147F"/>
    <w:rsid w:val="00E924EF"/>
    <w:rsid w:val="00E94018"/>
    <w:rsid w:val="00E95A54"/>
    <w:rsid w:val="00EA2D76"/>
    <w:rsid w:val="00EA39DC"/>
    <w:rsid w:val="00EA4C8D"/>
    <w:rsid w:val="00EA6E63"/>
    <w:rsid w:val="00EB1B8F"/>
    <w:rsid w:val="00EB2AB8"/>
    <w:rsid w:val="00EB30AB"/>
    <w:rsid w:val="00EB3F6E"/>
    <w:rsid w:val="00EC12C5"/>
    <w:rsid w:val="00EC480D"/>
    <w:rsid w:val="00EC4F00"/>
    <w:rsid w:val="00EC7F70"/>
    <w:rsid w:val="00ED0682"/>
    <w:rsid w:val="00ED0D56"/>
    <w:rsid w:val="00ED13AB"/>
    <w:rsid w:val="00ED1728"/>
    <w:rsid w:val="00ED4A84"/>
    <w:rsid w:val="00EE156C"/>
    <w:rsid w:val="00EE2947"/>
    <w:rsid w:val="00EE3A29"/>
    <w:rsid w:val="00EE5103"/>
    <w:rsid w:val="00EE53A3"/>
    <w:rsid w:val="00EE7FEC"/>
    <w:rsid w:val="00EF0D0E"/>
    <w:rsid w:val="00EF12D3"/>
    <w:rsid w:val="00EF1935"/>
    <w:rsid w:val="00EF277E"/>
    <w:rsid w:val="00EF2C07"/>
    <w:rsid w:val="00EF3D20"/>
    <w:rsid w:val="00EF400B"/>
    <w:rsid w:val="00EF42EA"/>
    <w:rsid w:val="00F00312"/>
    <w:rsid w:val="00F00EA3"/>
    <w:rsid w:val="00F05147"/>
    <w:rsid w:val="00F064AB"/>
    <w:rsid w:val="00F074A6"/>
    <w:rsid w:val="00F15621"/>
    <w:rsid w:val="00F17473"/>
    <w:rsid w:val="00F20427"/>
    <w:rsid w:val="00F20DE0"/>
    <w:rsid w:val="00F210E8"/>
    <w:rsid w:val="00F21C93"/>
    <w:rsid w:val="00F21E2F"/>
    <w:rsid w:val="00F21E52"/>
    <w:rsid w:val="00F225D2"/>
    <w:rsid w:val="00F22D62"/>
    <w:rsid w:val="00F24255"/>
    <w:rsid w:val="00F24B34"/>
    <w:rsid w:val="00F275DE"/>
    <w:rsid w:val="00F311E8"/>
    <w:rsid w:val="00F327E2"/>
    <w:rsid w:val="00F32B59"/>
    <w:rsid w:val="00F35919"/>
    <w:rsid w:val="00F37037"/>
    <w:rsid w:val="00F37680"/>
    <w:rsid w:val="00F4296B"/>
    <w:rsid w:val="00F47313"/>
    <w:rsid w:val="00F51EAF"/>
    <w:rsid w:val="00F52D16"/>
    <w:rsid w:val="00F52D53"/>
    <w:rsid w:val="00F53D5A"/>
    <w:rsid w:val="00F546EC"/>
    <w:rsid w:val="00F54ADD"/>
    <w:rsid w:val="00F54D15"/>
    <w:rsid w:val="00F54E16"/>
    <w:rsid w:val="00F55B4F"/>
    <w:rsid w:val="00F62728"/>
    <w:rsid w:val="00F627AC"/>
    <w:rsid w:val="00F63331"/>
    <w:rsid w:val="00F635B0"/>
    <w:rsid w:val="00F6503D"/>
    <w:rsid w:val="00F7257B"/>
    <w:rsid w:val="00F73F08"/>
    <w:rsid w:val="00F74E35"/>
    <w:rsid w:val="00F8024F"/>
    <w:rsid w:val="00F83142"/>
    <w:rsid w:val="00F833C6"/>
    <w:rsid w:val="00F860EC"/>
    <w:rsid w:val="00F879D9"/>
    <w:rsid w:val="00F9060F"/>
    <w:rsid w:val="00FA148B"/>
    <w:rsid w:val="00FA2006"/>
    <w:rsid w:val="00FA45A3"/>
    <w:rsid w:val="00FA47BA"/>
    <w:rsid w:val="00FA6D6C"/>
    <w:rsid w:val="00FA7942"/>
    <w:rsid w:val="00FB3BB5"/>
    <w:rsid w:val="00FB3E04"/>
    <w:rsid w:val="00FC121A"/>
    <w:rsid w:val="00FC5F86"/>
    <w:rsid w:val="00FD1093"/>
    <w:rsid w:val="00FD2168"/>
    <w:rsid w:val="00FD3C98"/>
    <w:rsid w:val="00FD6449"/>
    <w:rsid w:val="00FD6E83"/>
    <w:rsid w:val="00FD799C"/>
    <w:rsid w:val="00FE0149"/>
    <w:rsid w:val="00FE0972"/>
    <w:rsid w:val="00FE0BC0"/>
    <w:rsid w:val="00FE1843"/>
    <w:rsid w:val="00FE4159"/>
    <w:rsid w:val="00FE513E"/>
    <w:rsid w:val="00FE674A"/>
    <w:rsid w:val="00FE7C06"/>
    <w:rsid w:val="00FF4994"/>
    <w:rsid w:val="00FF54E1"/>
    <w:rsid w:val="00FF71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F62FA"/>
    <w:rPr>
      <w:lang w:val="en-US"/>
    </w:rPr>
  </w:style>
  <w:style w:type="paragraph" w:styleId="1">
    <w:name w:val="heading 1"/>
    <w:basedOn w:val="a"/>
    <w:next w:val="a"/>
    <w:qFormat/>
    <w:rsid w:val="00E9147F"/>
    <w:pPr>
      <w:keepNext/>
      <w:jc w:val="center"/>
      <w:outlineLvl w:val="0"/>
    </w:pPr>
    <w:rPr>
      <w:b/>
      <w:sz w:val="32"/>
      <w:lang w:val="ru-RU"/>
    </w:rPr>
  </w:style>
  <w:style w:type="paragraph" w:styleId="2">
    <w:name w:val="heading 2"/>
    <w:basedOn w:val="a"/>
    <w:next w:val="a"/>
    <w:qFormat/>
    <w:rsid w:val="00E9147F"/>
    <w:pPr>
      <w:keepNext/>
      <w:jc w:val="center"/>
      <w:outlineLvl w:val="1"/>
    </w:pPr>
    <w:rPr>
      <w:b/>
      <w:sz w:val="36"/>
      <w:lang w:val="ru-RU"/>
    </w:rPr>
  </w:style>
  <w:style w:type="paragraph" w:styleId="3">
    <w:name w:val="heading 3"/>
    <w:basedOn w:val="a"/>
    <w:next w:val="a"/>
    <w:link w:val="30"/>
    <w:qFormat/>
    <w:rsid w:val="00E9147F"/>
    <w:pPr>
      <w:keepNext/>
      <w:jc w:val="both"/>
      <w:outlineLvl w:val="2"/>
    </w:pPr>
    <w:rPr>
      <w:sz w:val="28"/>
      <w:lang w:val="ru-RU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B50CB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Title"/>
    <w:basedOn w:val="a"/>
    <w:qFormat/>
    <w:rsid w:val="00E9147F"/>
    <w:pPr>
      <w:jc w:val="center"/>
    </w:pPr>
    <w:rPr>
      <w:sz w:val="24"/>
      <w:lang w:val="ru-RU"/>
    </w:rPr>
  </w:style>
  <w:style w:type="paragraph" w:styleId="a5">
    <w:name w:val="Body Text Indent"/>
    <w:basedOn w:val="a"/>
    <w:rsid w:val="00B01D30"/>
    <w:pPr>
      <w:ind w:firstLine="709"/>
      <w:jc w:val="both"/>
    </w:pPr>
    <w:rPr>
      <w:sz w:val="28"/>
      <w:lang w:val="ru-RU"/>
    </w:rPr>
  </w:style>
  <w:style w:type="paragraph" w:customStyle="1" w:styleId="ConsNormal">
    <w:name w:val="ConsNormal"/>
    <w:rsid w:val="00B01D30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16"/>
      <w:szCs w:val="16"/>
    </w:rPr>
  </w:style>
  <w:style w:type="paragraph" w:styleId="a6">
    <w:name w:val="footnote text"/>
    <w:basedOn w:val="a"/>
    <w:semiHidden/>
    <w:rsid w:val="00B01D30"/>
    <w:rPr>
      <w:rFonts w:ascii="Pragmatica" w:hAnsi="Pragmatica"/>
      <w:lang w:val="ru-RU"/>
    </w:rPr>
  </w:style>
  <w:style w:type="paragraph" w:styleId="a7">
    <w:name w:val="Subtitle"/>
    <w:basedOn w:val="a"/>
    <w:next w:val="a8"/>
    <w:qFormat/>
    <w:rsid w:val="00B01D30"/>
    <w:pPr>
      <w:ind w:firstLine="709"/>
    </w:pPr>
    <w:rPr>
      <w:sz w:val="26"/>
      <w:lang w:val="ru-RU" w:eastAsia="ar-SA"/>
    </w:rPr>
  </w:style>
  <w:style w:type="paragraph" w:styleId="a8">
    <w:name w:val="Body Text"/>
    <w:aliases w:val=" Знак"/>
    <w:basedOn w:val="a"/>
    <w:link w:val="a9"/>
    <w:rsid w:val="00B01D30"/>
    <w:pPr>
      <w:spacing w:after="120"/>
    </w:pPr>
    <w:rPr>
      <w:lang w:val="ru-RU"/>
    </w:rPr>
  </w:style>
  <w:style w:type="paragraph" w:customStyle="1" w:styleId="ConsPlusNormal">
    <w:name w:val="ConsPlusNormal"/>
    <w:rsid w:val="00B01D30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a9">
    <w:name w:val="Основной текст Знак"/>
    <w:aliases w:val=" Знак Знак"/>
    <w:link w:val="a8"/>
    <w:rsid w:val="00B01D30"/>
    <w:rPr>
      <w:lang w:val="ru-RU" w:eastAsia="ru-RU" w:bidi="ar-SA"/>
    </w:rPr>
  </w:style>
  <w:style w:type="paragraph" w:styleId="HTML">
    <w:name w:val="HTML Preformatted"/>
    <w:basedOn w:val="a"/>
    <w:rsid w:val="00433E4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lang w:val="ru-RU"/>
    </w:rPr>
  </w:style>
  <w:style w:type="paragraph" w:styleId="aa">
    <w:name w:val="Balloon Text"/>
    <w:basedOn w:val="a"/>
    <w:semiHidden/>
    <w:rsid w:val="00155E4E"/>
    <w:rPr>
      <w:rFonts w:ascii="Tahoma" w:hAnsi="Tahoma" w:cs="Tahoma"/>
      <w:sz w:val="16"/>
      <w:szCs w:val="16"/>
    </w:rPr>
  </w:style>
  <w:style w:type="paragraph" w:customStyle="1" w:styleId="ConsPlusNonformat">
    <w:name w:val="ConsPlusNonformat"/>
    <w:rsid w:val="00614FE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ConsPlusTitle">
    <w:name w:val="ConsPlusTitle"/>
    <w:uiPriority w:val="99"/>
    <w:rsid w:val="00614FEB"/>
    <w:pPr>
      <w:widowControl w:val="0"/>
      <w:autoSpaceDE w:val="0"/>
      <w:autoSpaceDN w:val="0"/>
      <w:adjustRightInd w:val="0"/>
    </w:pPr>
    <w:rPr>
      <w:rFonts w:ascii="Calibri" w:hAnsi="Calibri" w:cs="Calibri"/>
      <w:b/>
      <w:bCs/>
      <w:sz w:val="22"/>
      <w:szCs w:val="22"/>
    </w:rPr>
  </w:style>
  <w:style w:type="character" w:styleId="ab">
    <w:name w:val="Strong"/>
    <w:uiPriority w:val="22"/>
    <w:qFormat/>
    <w:rsid w:val="00A31304"/>
    <w:rPr>
      <w:b/>
      <w:bCs/>
    </w:rPr>
  </w:style>
  <w:style w:type="table" w:customStyle="1" w:styleId="10">
    <w:name w:val="Сетка таблицы1"/>
    <w:basedOn w:val="a1"/>
    <w:next w:val="a3"/>
    <w:uiPriority w:val="59"/>
    <w:rsid w:val="00EE5103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footer"/>
    <w:basedOn w:val="a"/>
    <w:link w:val="ad"/>
    <w:uiPriority w:val="99"/>
    <w:unhideWhenUsed/>
    <w:rsid w:val="00EE5103"/>
    <w:pPr>
      <w:tabs>
        <w:tab w:val="center" w:pos="4677"/>
        <w:tab w:val="right" w:pos="9355"/>
      </w:tabs>
    </w:pPr>
    <w:rPr>
      <w:rFonts w:ascii="Calibri" w:eastAsia="Calibri" w:hAnsi="Calibri"/>
      <w:sz w:val="22"/>
      <w:szCs w:val="22"/>
      <w:lang w:val="ru-RU" w:eastAsia="en-US"/>
    </w:rPr>
  </w:style>
  <w:style w:type="character" w:customStyle="1" w:styleId="ad">
    <w:name w:val="Нижний колонтитул Знак"/>
    <w:link w:val="ac"/>
    <w:uiPriority w:val="99"/>
    <w:rsid w:val="00EE5103"/>
    <w:rPr>
      <w:rFonts w:ascii="Calibri" w:eastAsia="Calibri" w:hAnsi="Calibri"/>
      <w:sz w:val="22"/>
      <w:szCs w:val="22"/>
      <w:lang w:eastAsia="en-US"/>
    </w:rPr>
  </w:style>
  <w:style w:type="table" w:customStyle="1" w:styleId="20">
    <w:name w:val="Сетка таблицы2"/>
    <w:basedOn w:val="a1"/>
    <w:next w:val="a3"/>
    <w:uiPriority w:val="59"/>
    <w:rsid w:val="000A2953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Hyperlink"/>
    <w:rsid w:val="007978AA"/>
    <w:rPr>
      <w:color w:val="0000FF"/>
      <w:u w:val="single"/>
    </w:rPr>
  </w:style>
  <w:style w:type="character" w:customStyle="1" w:styleId="30">
    <w:name w:val="Заголовок 3 Знак"/>
    <w:link w:val="3"/>
    <w:rsid w:val="00F63331"/>
    <w:rPr>
      <w:sz w:val="28"/>
    </w:rPr>
  </w:style>
  <w:style w:type="paragraph" w:styleId="af">
    <w:name w:val="List Paragraph"/>
    <w:basedOn w:val="a"/>
    <w:uiPriority w:val="34"/>
    <w:qFormat/>
    <w:rsid w:val="001F329D"/>
    <w:pPr>
      <w:ind w:left="708"/>
    </w:pPr>
  </w:style>
  <w:style w:type="paragraph" w:customStyle="1" w:styleId="af0">
    <w:name w:val="Знак Знак Знак Знак"/>
    <w:basedOn w:val="a"/>
    <w:rsid w:val="00052939"/>
    <w:pPr>
      <w:spacing w:after="160" w:line="240" w:lineRule="exact"/>
    </w:pPr>
    <w:rPr>
      <w:rFonts w:ascii="Verdana" w:hAnsi="Verdana"/>
      <w:lang w:eastAsia="en-US"/>
    </w:rPr>
  </w:style>
  <w:style w:type="character" w:styleId="af1">
    <w:name w:val="FollowedHyperlink"/>
    <w:rsid w:val="00114E23"/>
    <w:rPr>
      <w:color w:val="800080"/>
      <w:u w:val="single"/>
    </w:rPr>
  </w:style>
  <w:style w:type="paragraph" w:styleId="af2">
    <w:name w:val="header"/>
    <w:basedOn w:val="a"/>
    <w:link w:val="af3"/>
    <w:rsid w:val="00F17473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link w:val="af2"/>
    <w:rsid w:val="00F17473"/>
    <w:rPr>
      <w:lang w:val="en-US"/>
    </w:rPr>
  </w:style>
  <w:style w:type="paragraph" w:customStyle="1" w:styleId="21">
    <w:name w:val=" Знак Знак2 Знак Знак Знак Знак Знак Знак Знак Знак Знак Знак Знак Знак Знак Знак"/>
    <w:basedOn w:val="a"/>
    <w:rsid w:val="009C72A3"/>
    <w:pPr>
      <w:spacing w:after="160" w:line="240" w:lineRule="exact"/>
    </w:pPr>
    <w:rPr>
      <w:rFonts w:ascii="Verdana" w:hAnsi="Verdana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00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6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15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37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9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12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8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25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57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koldin\&#1056;&#1072;&#1073;&#1086;&#1095;&#1080;&#1081;%20&#1089;&#1090;&#1086;&#1083;\&#1064;&#1072;&#1073;&#1083;&#1086;&#1085;&#1099;\&#1064;&#1072;&#1073;&#1083;&#1086;&#1085;_&#1087;&#1088;&#1080;&#1082;&#1072;&#1079;&#1072;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5AE041-6CB0-4948-86A5-9BFF02BBD0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Шаблон_приказа</Template>
  <TotalTime>1</TotalTime>
  <Pages>5</Pages>
  <Words>974</Words>
  <Characters>5552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Начало</vt:lpstr>
    </vt:vector>
  </TitlesOfParts>
  <Company>EOS</Company>
  <LinksUpToDate>false</LinksUpToDate>
  <CharactersWithSpaces>6513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Начало</dc:title>
  <dc:creator>koldin</dc:creator>
  <cp:lastModifiedBy>in-gladysheva</cp:lastModifiedBy>
  <cp:revision>2</cp:revision>
  <cp:lastPrinted>2025-11-20T06:09:00Z</cp:lastPrinted>
  <dcterms:created xsi:type="dcterms:W3CDTF">2026-01-22T08:15:00Z</dcterms:created>
  <dcterms:modified xsi:type="dcterms:W3CDTF">2026-01-22T08:15:00Z</dcterms:modified>
</cp:coreProperties>
</file>